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96F47E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51368DE" w:rsidR="00F342EA" w:rsidRDefault="00DC5842" w:rsidP="00CA5379">
      <w:pPr>
        <w:spacing w:after="0" w:line="360" w:lineRule="auto"/>
        <w:rPr>
          <w:noProof/>
          <w:lang w:eastAsia="lt-LT"/>
        </w:rPr>
      </w:pPr>
      <w:r w:rsidRPr="00DC5842">
        <w:rPr>
          <w:noProof/>
          <w:lang w:eastAsia="lt-LT"/>
        </w:rPr>
        <w:drawing>
          <wp:inline distT="0" distB="0" distL="0" distR="0" wp14:anchorId="74AADDB8" wp14:editId="13CBF5BD">
            <wp:extent cx="3390900" cy="3764189"/>
            <wp:effectExtent l="0" t="0" r="0" b="8255"/>
            <wp:docPr id="1095774011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774011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98288" cy="377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662314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DC5842" w:rsidRPr="00DC5842">
        <w:rPr>
          <w:noProof/>
        </w:rPr>
        <w:drawing>
          <wp:inline distT="0" distB="0" distL="0" distR="0" wp14:anchorId="60097C15" wp14:editId="2D4E3CFF">
            <wp:extent cx="3769388" cy="3502660"/>
            <wp:effectExtent l="0" t="0" r="2540" b="2540"/>
            <wp:docPr id="23988554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88554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79379" cy="3511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232944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C5842" w:rsidRPr="00DC5842">
        <w:rPr>
          <w:rFonts w:ascii="Verdana" w:hAnsi="Verdana"/>
          <w:b/>
          <w:bCs/>
          <w:i/>
          <w:iCs/>
          <w:sz w:val="18"/>
          <w:szCs w:val="18"/>
        </w:rPr>
        <w:t>4174/0300:54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23985" w14:textId="77777777" w:rsidR="00924862" w:rsidRDefault="00924862" w:rsidP="003B25C1">
      <w:pPr>
        <w:spacing w:after="0" w:line="240" w:lineRule="auto"/>
      </w:pPr>
      <w:r>
        <w:separator/>
      </w:r>
    </w:p>
  </w:endnote>
  <w:endnote w:type="continuationSeparator" w:id="0">
    <w:p w14:paraId="44C2CB84" w14:textId="77777777" w:rsidR="00924862" w:rsidRDefault="0092486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04880" w14:textId="77777777" w:rsidR="00924862" w:rsidRDefault="00924862" w:rsidP="003B25C1">
      <w:pPr>
        <w:spacing w:after="0" w:line="240" w:lineRule="auto"/>
      </w:pPr>
      <w:r>
        <w:separator/>
      </w:r>
    </w:p>
  </w:footnote>
  <w:footnote w:type="continuationSeparator" w:id="0">
    <w:p w14:paraId="32737CFF" w14:textId="77777777" w:rsidR="00924862" w:rsidRDefault="0092486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478E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4862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C5842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2026-01-21T11:13:00Z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