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3F599A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1BAF63" w:rsidR="00F342EA" w:rsidRDefault="003124E7" w:rsidP="00CA5379">
      <w:pPr>
        <w:spacing w:after="0" w:line="360" w:lineRule="auto"/>
        <w:rPr>
          <w:noProof/>
          <w:lang w:eastAsia="lt-LT"/>
        </w:rPr>
      </w:pPr>
      <w:r w:rsidRPr="003124E7">
        <w:rPr>
          <w:noProof/>
          <w:lang w:eastAsia="lt-LT"/>
        </w:rPr>
        <w:drawing>
          <wp:inline distT="0" distB="0" distL="0" distR="0" wp14:anchorId="1624426F" wp14:editId="506618C9">
            <wp:extent cx="4151591" cy="4030980"/>
            <wp:effectExtent l="0" t="0" r="1905" b="7620"/>
            <wp:docPr id="817572385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72385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4015" cy="4033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DCEC8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124E7" w:rsidRPr="003124E7">
        <w:rPr>
          <w:noProof/>
        </w:rPr>
        <w:drawing>
          <wp:inline distT="0" distB="0" distL="0" distR="0" wp14:anchorId="246BD70F" wp14:editId="698AF297">
            <wp:extent cx="3797300" cy="3549085"/>
            <wp:effectExtent l="0" t="0" r="0" b="0"/>
            <wp:docPr id="2106634461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634461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04153" cy="3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AE8397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124E7" w:rsidRPr="003124E7">
        <w:rPr>
          <w:rFonts w:ascii="Verdana" w:hAnsi="Verdana"/>
          <w:b/>
          <w:bCs/>
          <w:i/>
          <w:iCs/>
          <w:sz w:val="18"/>
          <w:szCs w:val="18"/>
        </w:rPr>
        <w:t>4122/0200:819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A9C94" w14:textId="77777777" w:rsidR="005E4833" w:rsidRDefault="005E4833" w:rsidP="003B25C1">
      <w:pPr>
        <w:spacing w:after="0" w:line="240" w:lineRule="auto"/>
      </w:pPr>
      <w:r>
        <w:separator/>
      </w:r>
    </w:p>
  </w:endnote>
  <w:endnote w:type="continuationSeparator" w:id="0">
    <w:p w14:paraId="2CD010DB" w14:textId="77777777" w:rsidR="005E4833" w:rsidRDefault="005E483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31E6D" w14:textId="77777777" w:rsidR="005E4833" w:rsidRDefault="005E4833" w:rsidP="003B25C1">
      <w:pPr>
        <w:spacing w:after="0" w:line="240" w:lineRule="auto"/>
      </w:pPr>
      <w:r>
        <w:separator/>
      </w:r>
    </w:p>
  </w:footnote>
  <w:footnote w:type="continuationSeparator" w:id="0">
    <w:p w14:paraId="71976C0A" w14:textId="77777777" w:rsidR="005E4833" w:rsidRDefault="005E483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24E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833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2025-07-03T08:12:00Z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