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4972AECF" w:rsidR="00F342EA" w:rsidRDefault="006062E8" w:rsidP="00CA5379">
      <w:pPr>
        <w:spacing w:after="0" w:line="360" w:lineRule="auto"/>
        <w:rPr>
          <w:noProof/>
          <w:lang w:eastAsia="lt-LT"/>
        </w:rPr>
      </w:pPr>
      <w:r w:rsidRPr="006062E8">
        <w:rPr>
          <w:noProof/>
          <w:lang w:eastAsia="lt-LT"/>
        </w:rPr>
        <w:drawing>
          <wp:inline distT="0" distB="0" distL="0" distR="0" wp14:anchorId="4FA90FDE" wp14:editId="387CC6CD">
            <wp:extent cx="4324350" cy="3864905"/>
            <wp:effectExtent l="0" t="0" r="0" b="2540"/>
            <wp:docPr id="4555320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320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2203" cy="3880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4E2835A" w:rsidR="00F342EA" w:rsidRDefault="006062E8" w:rsidP="00CA5379">
      <w:pPr>
        <w:spacing w:after="0" w:line="360" w:lineRule="auto"/>
        <w:rPr>
          <w:noProof/>
          <w:lang w:eastAsia="lt-LT"/>
        </w:rPr>
      </w:pPr>
      <w:r w:rsidRPr="006062E8">
        <w:rPr>
          <w:noProof/>
          <w:lang w:eastAsia="lt-LT"/>
        </w:rPr>
        <w:drawing>
          <wp:inline distT="0" distB="0" distL="0" distR="0" wp14:anchorId="10D5ECF0" wp14:editId="79EF7379">
            <wp:extent cx="3848637" cy="3553321"/>
            <wp:effectExtent l="0" t="0" r="0" b="9525"/>
            <wp:docPr id="5751426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14265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48637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25E3720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B74C44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E752797">
                <wp:simplePos x="0" y="0"/>
                <wp:positionH relativeFrom="margin">
                  <wp:posOffset>824865</wp:posOffset>
                </wp:positionH>
                <wp:positionV relativeFrom="paragraph">
                  <wp:posOffset>2714625</wp:posOffset>
                </wp:positionV>
                <wp:extent cx="1619250" cy="11239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19250" cy="1123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DF8B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64.95pt;margin-top:213.75pt;width:127.5pt;height:88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062E8" w:rsidRPr="006062E8">
        <w:rPr>
          <w:noProof/>
        </w:rPr>
        <w:drawing>
          <wp:inline distT="0" distB="0" distL="0" distR="0" wp14:anchorId="699AB560" wp14:editId="3973DBCF">
            <wp:extent cx="2628900" cy="3742115"/>
            <wp:effectExtent l="0" t="0" r="0" b="0"/>
            <wp:docPr id="13454266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42664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33515" cy="374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6E855F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062E8" w:rsidRPr="006062E8">
        <w:rPr>
          <w:rFonts w:ascii="Verdana" w:hAnsi="Verdana"/>
          <w:b/>
          <w:bCs/>
          <w:i/>
          <w:iCs/>
          <w:sz w:val="18"/>
          <w:szCs w:val="18"/>
        </w:rPr>
        <w:t>4140/0400:578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1BAE5B" w14:textId="77777777" w:rsidR="00CF26B9" w:rsidRDefault="00CF26B9" w:rsidP="003B25C1">
      <w:pPr>
        <w:spacing w:after="0" w:line="240" w:lineRule="auto"/>
      </w:pPr>
      <w:r>
        <w:separator/>
      </w:r>
    </w:p>
  </w:endnote>
  <w:endnote w:type="continuationSeparator" w:id="0">
    <w:p w14:paraId="0E995390" w14:textId="77777777" w:rsidR="00CF26B9" w:rsidRDefault="00CF26B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C48B59" w14:textId="77777777" w:rsidR="00CF26B9" w:rsidRDefault="00CF26B9" w:rsidP="003B25C1">
      <w:pPr>
        <w:spacing w:after="0" w:line="240" w:lineRule="auto"/>
      </w:pPr>
      <w:r>
        <w:separator/>
      </w:r>
    </w:p>
  </w:footnote>
  <w:footnote w:type="continuationSeparator" w:id="0">
    <w:p w14:paraId="5D08B842" w14:textId="77777777" w:rsidR="00CF26B9" w:rsidRDefault="00CF26B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2E8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6B9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4A22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