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1A17687" w:rsidR="00F342EA" w:rsidRDefault="00270FBB" w:rsidP="00CA5379">
      <w:pPr>
        <w:spacing w:after="0" w:line="360" w:lineRule="auto"/>
        <w:rPr>
          <w:noProof/>
          <w:lang w:eastAsia="lt-LT"/>
        </w:rPr>
      </w:pPr>
      <w:r w:rsidRPr="00270FBB">
        <w:rPr>
          <w:noProof/>
          <w:lang w:eastAsia="lt-LT"/>
        </w:rPr>
        <w:drawing>
          <wp:inline distT="0" distB="0" distL="0" distR="0" wp14:anchorId="0A4D12E1" wp14:editId="1E90706A">
            <wp:extent cx="4705350" cy="3488735"/>
            <wp:effectExtent l="0" t="0" r="0" b="0"/>
            <wp:docPr id="12185526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5526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09137" cy="3491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23DCE37" w:rsidR="00F342EA" w:rsidRDefault="00270FBB" w:rsidP="00CA5379">
      <w:pPr>
        <w:spacing w:after="0" w:line="360" w:lineRule="auto"/>
        <w:rPr>
          <w:noProof/>
          <w:lang w:eastAsia="lt-LT"/>
        </w:rPr>
      </w:pPr>
      <w:r w:rsidRPr="00270FBB">
        <w:rPr>
          <w:noProof/>
          <w:lang w:eastAsia="lt-LT"/>
        </w:rPr>
        <w:drawing>
          <wp:inline distT="0" distB="0" distL="0" distR="0" wp14:anchorId="181CD58C" wp14:editId="1CB9F516">
            <wp:extent cx="5004353" cy="4162425"/>
            <wp:effectExtent l="0" t="0" r="6350" b="0"/>
            <wp:docPr id="107028673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28673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17097" cy="417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2635506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A4D59A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D021522">
                <wp:simplePos x="0" y="0"/>
                <wp:positionH relativeFrom="margin">
                  <wp:posOffset>2415540</wp:posOffset>
                </wp:positionH>
                <wp:positionV relativeFrom="paragraph">
                  <wp:posOffset>1666875</wp:posOffset>
                </wp:positionV>
                <wp:extent cx="66675" cy="1905000"/>
                <wp:effectExtent l="1905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675" cy="1905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0CE7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2pt;margin-top:131.25pt;width:5.25pt;height:150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70FBB" w:rsidRPr="00270FBB">
        <w:rPr>
          <w:noProof/>
        </w:rPr>
        <w:drawing>
          <wp:inline distT="0" distB="0" distL="0" distR="0" wp14:anchorId="2475300A" wp14:editId="18BB5D69">
            <wp:extent cx="4933950" cy="3368990"/>
            <wp:effectExtent l="0" t="0" r="0" b="3175"/>
            <wp:docPr id="12519965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99655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42446" cy="337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B00611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70FBB" w:rsidRPr="00270FBB">
        <w:rPr>
          <w:rFonts w:ascii="Verdana" w:hAnsi="Verdana"/>
          <w:b/>
          <w:bCs/>
          <w:i/>
          <w:iCs/>
          <w:sz w:val="18"/>
          <w:szCs w:val="18"/>
        </w:rPr>
        <w:t>4114/0100:10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63F3B3" w14:textId="77777777" w:rsidR="00E63EB3" w:rsidRDefault="00E63EB3" w:rsidP="003B25C1">
      <w:pPr>
        <w:spacing w:after="0" w:line="240" w:lineRule="auto"/>
      </w:pPr>
      <w:r>
        <w:separator/>
      </w:r>
    </w:p>
  </w:endnote>
  <w:endnote w:type="continuationSeparator" w:id="0">
    <w:p w14:paraId="01823A09" w14:textId="77777777" w:rsidR="00E63EB3" w:rsidRDefault="00E63EB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A0D7A2" w14:textId="77777777" w:rsidR="00E63EB3" w:rsidRDefault="00E63EB3" w:rsidP="003B25C1">
      <w:pPr>
        <w:spacing w:after="0" w:line="240" w:lineRule="auto"/>
      </w:pPr>
      <w:r>
        <w:separator/>
      </w:r>
    </w:p>
  </w:footnote>
  <w:footnote w:type="continuationSeparator" w:id="0">
    <w:p w14:paraId="06F217CA" w14:textId="77777777" w:rsidR="00E63EB3" w:rsidRDefault="00E63EB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0FBB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75198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3EB3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2024-12-17T08:18:00Z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