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21DA370F" w14:textId="2B51FF44" w:rsidR="00F342EA" w:rsidRDefault="00E06754" w:rsidP="00CA5379">
      <w:pPr>
        <w:spacing w:after="0" w:line="360" w:lineRule="auto"/>
        <w:rPr>
          <w:noProof/>
          <w:lang w:eastAsia="lt-LT"/>
        </w:rPr>
      </w:pPr>
      <w:r w:rsidRPr="00E06754">
        <w:rPr>
          <w:noProof/>
          <w:lang w:eastAsia="lt-LT"/>
        </w:rPr>
        <w:drawing>
          <wp:inline distT="0" distB="0" distL="0" distR="0" wp14:anchorId="03BA8BE7" wp14:editId="54B8DD17">
            <wp:extent cx="4902200" cy="4197744"/>
            <wp:effectExtent l="0" t="0" r="0" b="0"/>
            <wp:docPr id="3983085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3085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5318" cy="420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1392082E" w:rsidR="00F342EA" w:rsidRDefault="00E06754" w:rsidP="00CA5379">
      <w:pPr>
        <w:spacing w:after="0" w:line="360" w:lineRule="auto"/>
        <w:rPr>
          <w:noProof/>
          <w:lang w:eastAsia="lt-LT"/>
        </w:rPr>
      </w:pPr>
      <w:r w:rsidRPr="00E06754">
        <w:rPr>
          <w:noProof/>
          <w:lang w:eastAsia="lt-LT"/>
        </w:rPr>
        <w:drawing>
          <wp:inline distT="0" distB="0" distL="0" distR="0" wp14:anchorId="64507638" wp14:editId="2BB46951">
            <wp:extent cx="3643406" cy="4038821"/>
            <wp:effectExtent l="0" t="0" r="0" b="0"/>
            <wp:docPr id="14251782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17829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46400" cy="404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32B00D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0575CB5">
                <wp:simplePos x="0" y="0"/>
                <wp:positionH relativeFrom="margin">
                  <wp:posOffset>2425065</wp:posOffset>
                </wp:positionH>
                <wp:positionV relativeFrom="paragraph">
                  <wp:posOffset>2016124</wp:posOffset>
                </wp:positionV>
                <wp:extent cx="285750" cy="1616075"/>
                <wp:effectExtent l="0" t="38100" r="57150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" cy="1616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4BF7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58.75pt;width:22.5pt;height:127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06754" w:rsidRPr="00E06754">
        <w:rPr>
          <w:noProof/>
        </w:rPr>
        <w:drawing>
          <wp:inline distT="0" distB="0" distL="0" distR="0" wp14:anchorId="03CC1ACB" wp14:editId="6081324C">
            <wp:extent cx="4279900" cy="3517440"/>
            <wp:effectExtent l="0" t="0" r="6350" b="6985"/>
            <wp:docPr id="4768458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84588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91880" cy="352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6B8571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06754" w:rsidRPr="00E06754">
        <w:rPr>
          <w:rFonts w:ascii="Verdana" w:hAnsi="Verdana"/>
          <w:b/>
          <w:bCs/>
          <w:i/>
          <w:iCs/>
          <w:sz w:val="18"/>
          <w:szCs w:val="18"/>
        </w:rPr>
        <w:t>4172/0100:694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24CBF" w14:textId="77777777" w:rsidR="00637011" w:rsidRDefault="00637011" w:rsidP="003B25C1">
      <w:pPr>
        <w:spacing w:after="0" w:line="240" w:lineRule="auto"/>
      </w:pPr>
      <w:r>
        <w:separator/>
      </w:r>
    </w:p>
  </w:endnote>
  <w:endnote w:type="continuationSeparator" w:id="0">
    <w:p w14:paraId="4D9EBD34" w14:textId="77777777" w:rsidR="00637011" w:rsidRDefault="0063701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80D64" w14:textId="77777777" w:rsidR="00637011" w:rsidRDefault="00637011" w:rsidP="003B25C1">
      <w:pPr>
        <w:spacing w:after="0" w:line="240" w:lineRule="auto"/>
      </w:pPr>
      <w:r>
        <w:separator/>
      </w:r>
    </w:p>
  </w:footnote>
  <w:footnote w:type="continuationSeparator" w:id="0">
    <w:p w14:paraId="579096A0" w14:textId="77777777" w:rsidR="00637011" w:rsidRDefault="0063701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011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47319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06754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2024-11-27T11:54:00Z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