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9643C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2C7746C3" w14:textId="77777777" w:rsidR="00DE2ED7" w:rsidRPr="001E5C46" w:rsidRDefault="00BD0DE0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27F923E5" wp14:editId="1BE2C32A">
            <wp:extent cx="5676900" cy="3189641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0063" t="9776" r="18656" b="19019"/>
                    <a:stretch/>
                  </pic:blipFill>
                  <pic:spPr bwMode="auto">
                    <a:xfrm>
                      <a:off x="0" y="0"/>
                      <a:ext cx="5680570" cy="3191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26F25" w14:textId="77777777" w:rsidR="00FA0A0C" w:rsidRDefault="00FA0A0C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7CEC325" w14:textId="77777777" w:rsidR="00B5277E" w:rsidRDefault="00B5277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214114" w14:textId="77777777" w:rsidR="00B5277E" w:rsidRPr="00F929B5" w:rsidRDefault="00B5277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0CA5F8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EC08268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A57CCFD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55FCD77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75A39F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6F0D4D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E5E28E0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52F469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7549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6F4BC75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5EEB6A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1E24949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12251D5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AA29D4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136E81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82FF16" w14:textId="77777777" w:rsidR="00793023" w:rsidRDefault="0079302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F80DFFC" w14:textId="77777777" w:rsidR="00142563" w:rsidRDefault="0014256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E1D9D17" w14:textId="77777777" w:rsidR="006B1BC5" w:rsidRDefault="006B1BC5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204D53" w14:textId="77777777" w:rsidR="00BD0DE0" w:rsidRDefault="00BD0DE0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435E6B" w14:textId="77777777" w:rsidR="000349C6" w:rsidRDefault="000349C6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689EC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447104A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2548A4C7" w14:textId="394D0C51" w:rsidR="003B25C1" w:rsidRDefault="00C2270A" w:rsidP="00F929B5">
      <w:pPr>
        <w:spacing w:after="0" w:line="360" w:lineRule="auto"/>
        <w:jc w:val="center"/>
      </w:pPr>
      <w:r w:rsidRPr="00C2270A">
        <w:rPr>
          <w:noProof/>
          <w:lang w:eastAsia="lt-LT"/>
        </w:rPr>
        <w:t xml:space="preserve"> </w:t>
      </w:r>
      <w:r w:rsidR="007707EE">
        <w:rPr>
          <w:noProof/>
        </w:rPr>
        <w:drawing>
          <wp:inline distT="0" distB="0" distL="0" distR="0" wp14:anchorId="5BDE6494" wp14:editId="580FD45B">
            <wp:extent cx="5818779" cy="3544980"/>
            <wp:effectExtent l="0" t="0" r="0" b="0"/>
            <wp:docPr id="90425404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254043" name=""/>
                    <pic:cNvPicPr/>
                  </pic:nvPicPr>
                  <pic:blipFill rotWithShape="1">
                    <a:blip r:embed="rId8"/>
                    <a:srcRect l="35796" t="19653" r="13623" b="25540"/>
                    <a:stretch/>
                  </pic:blipFill>
                  <pic:spPr bwMode="auto">
                    <a:xfrm>
                      <a:off x="0" y="0"/>
                      <a:ext cx="5827105" cy="3550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0CAB29EA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71416908" wp14:editId="75673B42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14594DC9" wp14:editId="4109E6C5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3AB95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98A481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8FCC02C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6530C7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0CFF22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9A4A813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CD0A9F5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C14F9AA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BBACA8B" w14:textId="77777777" w:rsidR="00055DAD" w:rsidRDefault="00055DAD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055DAD" w:rsidSect="000B100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B507A" w14:textId="77777777" w:rsidR="000B100E" w:rsidRDefault="000B100E" w:rsidP="003B25C1">
      <w:pPr>
        <w:spacing w:after="0" w:line="240" w:lineRule="auto"/>
      </w:pPr>
      <w:r>
        <w:separator/>
      </w:r>
    </w:p>
  </w:endnote>
  <w:endnote w:type="continuationSeparator" w:id="0">
    <w:p w14:paraId="42C4D7B3" w14:textId="77777777" w:rsidR="000B100E" w:rsidRDefault="000B100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F6E3A" w14:textId="77777777" w:rsidR="000B100E" w:rsidRDefault="000B100E" w:rsidP="003B25C1">
      <w:pPr>
        <w:spacing w:after="0" w:line="240" w:lineRule="auto"/>
      </w:pPr>
      <w:r>
        <w:separator/>
      </w:r>
    </w:p>
  </w:footnote>
  <w:footnote w:type="continuationSeparator" w:id="0">
    <w:p w14:paraId="0066EE80" w14:textId="77777777" w:rsidR="000B100E" w:rsidRDefault="000B100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64A7"/>
    <w:rsid w:val="00047B91"/>
    <w:rsid w:val="000509AC"/>
    <w:rsid w:val="00050F5D"/>
    <w:rsid w:val="0005432B"/>
    <w:rsid w:val="0005469E"/>
    <w:rsid w:val="00054F90"/>
    <w:rsid w:val="00055DAD"/>
    <w:rsid w:val="00063472"/>
    <w:rsid w:val="00066D7A"/>
    <w:rsid w:val="00072E6E"/>
    <w:rsid w:val="000757D8"/>
    <w:rsid w:val="00075849"/>
    <w:rsid w:val="00077E3E"/>
    <w:rsid w:val="00093E47"/>
    <w:rsid w:val="00094096"/>
    <w:rsid w:val="000A448C"/>
    <w:rsid w:val="000B100E"/>
    <w:rsid w:val="000B2B5C"/>
    <w:rsid w:val="000C31C1"/>
    <w:rsid w:val="000D2008"/>
    <w:rsid w:val="000D4C97"/>
    <w:rsid w:val="000D6E11"/>
    <w:rsid w:val="000F003B"/>
    <w:rsid w:val="000F50B2"/>
    <w:rsid w:val="000F7CED"/>
    <w:rsid w:val="00104D94"/>
    <w:rsid w:val="00106BDD"/>
    <w:rsid w:val="00126D61"/>
    <w:rsid w:val="001314E8"/>
    <w:rsid w:val="001421D3"/>
    <w:rsid w:val="00142563"/>
    <w:rsid w:val="0014374E"/>
    <w:rsid w:val="001474DF"/>
    <w:rsid w:val="001532F6"/>
    <w:rsid w:val="00154F8B"/>
    <w:rsid w:val="00155F8D"/>
    <w:rsid w:val="00157D99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E7115"/>
    <w:rsid w:val="001F1F14"/>
    <w:rsid w:val="001F2981"/>
    <w:rsid w:val="001F460E"/>
    <w:rsid w:val="001F6107"/>
    <w:rsid w:val="00203E46"/>
    <w:rsid w:val="0020405A"/>
    <w:rsid w:val="00210AAF"/>
    <w:rsid w:val="00213243"/>
    <w:rsid w:val="00214E1E"/>
    <w:rsid w:val="00235F4E"/>
    <w:rsid w:val="00243F17"/>
    <w:rsid w:val="0026053E"/>
    <w:rsid w:val="00273DCD"/>
    <w:rsid w:val="00286A7D"/>
    <w:rsid w:val="002903B3"/>
    <w:rsid w:val="002910DD"/>
    <w:rsid w:val="0029188C"/>
    <w:rsid w:val="00295883"/>
    <w:rsid w:val="002B7E90"/>
    <w:rsid w:val="002C06B4"/>
    <w:rsid w:val="002D117D"/>
    <w:rsid w:val="002D7298"/>
    <w:rsid w:val="002F7E77"/>
    <w:rsid w:val="0031639E"/>
    <w:rsid w:val="00320149"/>
    <w:rsid w:val="00335B6A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319B1"/>
    <w:rsid w:val="004415D1"/>
    <w:rsid w:val="00443C9F"/>
    <w:rsid w:val="0044450C"/>
    <w:rsid w:val="00446FA6"/>
    <w:rsid w:val="00447B84"/>
    <w:rsid w:val="0045320A"/>
    <w:rsid w:val="00470495"/>
    <w:rsid w:val="00472366"/>
    <w:rsid w:val="00490075"/>
    <w:rsid w:val="00492A44"/>
    <w:rsid w:val="00493A38"/>
    <w:rsid w:val="00496BD4"/>
    <w:rsid w:val="004A6CE1"/>
    <w:rsid w:val="004B3C41"/>
    <w:rsid w:val="004D0AF8"/>
    <w:rsid w:val="004D7F6F"/>
    <w:rsid w:val="004E5C7D"/>
    <w:rsid w:val="004F1212"/>
    <w:rsid w:val="004F5BB0"/>
    <w:rsid w:val="00501BC6"/>
    <w:rsid w:val="00514D8C"/>
    <w:rsid w:val="005315F8"/>
    <w:rsid w:val="00534ABD"/>
    <w:rsid w:val="005375A7"/>
    <w:rsid w:val="005451D4"/>
    <w:rsid w:val="00551C7A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090"/>
    <w:rsid w:val="00596980"/>
    <w:rsid w:val="005A6664"/>
    <w:rsid w:val="005D3661"/>
    <w:rsid w:val="005E4ECB"/>
    <w:rsid w:val="005F2643"/>
    <w:rsid w:val="0060014F"/>
    <w:rsid w:val="006014A4"/>
    <w:rsid w:val="00603352"/>
    <w:rsid w:val="006076EF"/>
    <w:rsid w:val="00614520"/>
    <w:rsid w:val="006163F8"/>
    <w:rsid w:val="00636832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1BC5"/>
    <w:rsid w:val="006B625F"/>
    <w:rsid w:val="006C0B82"/>
    <w:rsid w:val="006C5D25"/>
    <w:rsid w:val="006D275B"/>
    <w:rsid w:val="006F64F9"/>
    <w:rsid w:val="00707634"/>
    <w:rsid w:val="007342DB"/>
    <w:rsid w:val="0073553D"/>
    <w:rsid w:val="00753E23"/>
    <w:rsid w:val="0075568F"/>
    <w:rsid w:val="00761FA9"/>
    <w:rsid w:val="007707EE"/>
    <w:rsid w:val="007764F7"/>
    <w:rsid w:val="00793023"/>
    <w:rsid w:val="007A1AC6"/>
    <w:rsid w:val="007A25B9"/>
    <w:rsid w:val="007A5355"/>
    <w:rsid w:val="007A7D86"/>
    <w:rsid w:val="007B108A"/>
    <w:rsid w:val="007B1A4E"/>
    <w:rsid w:val="007B1AC8"/>
    <w:rsid w:val="007C17E0"/>
    <w:rsid w:val="007C799F"/>
    <w:rsid w:val="007D5373"/>
    <w:rsid w:val="007E2B18"/>
    <w:rsid w:val="007E2FBC"/>
    <w:rsid w:val="007F32B8"/>
    <w:rsid w:val="007F4C74"/>
    <w:rsid w:val="007F655B"/>
    <w:rsid w:val="0080013B"/>
    <w:rsid w:val="00801EE9"/>
    <w:rsid w:val="00802358"/>
    <w:rsid w:val="00805518"/>
    <w:rsid w:val="008123B9"/>
    <w:rsid w:val="008125A1"/>
    <w:rsid w:val="00827849"/>
    <w:rsid w:val="00835FC2"/>
    <w:rsid w:val="008456E1"/>
    <w:rsid w:val="00857902"/>
    <w:rsid w:val="00857DBE"/>
    <w:rsid w:val="00863323"/>
    <w:rsid w:val="00876916"/>
    <w:rsid w:val="00880B1C"/>
    <w:rsid w:val="00884F5F"/>
    <w:rsid w:val="008930C6"/>
    <w:rsid w:val="00896F01"/>
    <w:rsid w:val="008B2F33"/>
    <w:rsid w:val="008C42A9"/>
    <w:rsid w:val="008C6AAD"/>
    <w:rsid w:val="008D3708"/>
    <w:rsid w:val="008D4E0F"/>
    <w:rsid w:val="008E1221"/>
    <w:rsid w:val="008E12E6"/>
    <w:rsid w:val="008E3B67"/>
    <w:rsid w:val="008F0F3B"/>
    <w:rsid w:val="008F51D2"/>
    <w:rsid w:val="008F7013"/>
    <w:rsid w:val="00900FA1"/>
    <w:rsid w:val="00907E3C"/>
    <w:rsid w:val="00910D72"/>
    <w:rsid w:val="00913D20"/>
    <w:rsid w:val="00925593"/>
    <w:rsid w:val="00926709"/>
    <w:rsid w:val="00930590"/>
    <w:rsid w:val="009325EE"/>
    <w:rsid w:val="0094073D"/>
    <w:rsid w:val="009437A9"/>
    <w:rsid w:val="009443C3"/>
    <w:rsid w:val="00944D1D"/>
    <w:rsid w:val="00950392"/>
    <w:rsid w:val="00956692"/>
    <w:rsid w:val="00961A5C"/>
    <w:rsid w:val="00962FC7"/>
    <w:rsid w:val="00964E2D"/>
    <w:rsid w:val="0097415B"/>
    <w:rsid w:val="00980A33"/>
    <w:rsid w:val="00981CAB"/>
    <w:rsid w:val="0099286F"/>
    <w:rsid w:val="00993F50"/>
    <w:rsid w:val="00995DB6"/>
    <w:rsid w:val="009A3031"/>
    <w:rsid w:val="009A3505"/>
    <w:rsid w:val="009B2C6E"/>
    <w:rsid w:val="009C43E7"/>
    <w:rsid w:val="009C5F9A"/>
    <w:rsid w:val="009E0DFD"/>
    <w:rsid w:val="009E2868"/>
    <w:rsid w:val="009E4B4D"/>
    <w:rsid w:val="009E5B51"/>
    <w:rsid w:val="009F637A"/>
    <w:rsid w:val="009F7A60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74CA"/>
    <w:rsid w:val="00A5494F"/>
    <w:rsid w:val="00A552AB"/>
    <w:rsid w:val="00A57CD9"/>
    <w:rsid w:val="00A621DB"/>
    <w:rsid w:val="00A629DD"/>
    <w:rsid w:val="00A66ACD"/>
    <w:rsid w:val="00A718E6"/>
    <w:rsid w:val="00A72F0D"/>
    <w:rsid w:val="00A767AF"/>
    <w:rsid w:val="00A80D9C"/>
    <w:rsid w:val="00A84CDB"/>
    <w:rsid w:val="00AA0A03"/>
    <w:rsid w:val="00AA1FDF"/>
    <w:rsid w:val="00AA2BBF"/>
    <w:rsid w:val="00AB7141"/>
    <w:rsid w:val="00AC11B3"/>
    <w:rsid w:val="00AC4F15"/>
    <w:rsid w:val="00AC5FB7"/>
    <w:rsid w:val="00AC7CF6"/>
    <w:rsid w:val="00AD0780"/>
    <w:rsid w:val="00AD3904"/>
    <w:rsid w:val="00AE50A8"/>
    <w:rsid w:val="00AE525E"/>
    <w:rsid w:val="00AE5B38"/>
    <w:rsid w:val="00B01722"/>
    <w:rsid w:val="00B04378"/>
    <w:rsid w:val="00B06844"/>
    <w:rsid w:val="00B13131"/>
    <w:rsid w:val="00B133E3"/>
    <w:rsid w:val="00B371C7"/>
    <w:rsid w:val="00B5277E"/>
    <w:rsid w:val="00B55D6F"/>
    <w:rsid w:val="00B6076C"/>
    <w:rsid w:val="00B626E3"/>
    <w:rsid w:val="00B74A16"/>
    <w:rsid w:val="00B83121"/>
    <w:rsid w:val="00B90C26"/>
    <w:rsid w:val="00BA07C2"/>
    <w:rsid w:val="00BA5973"/>
    <w:rsid w:val="00BB66EC"/>
    <w:rsid w:val="00BC341A"/>
    <w:rsid w:val="00BD0DE0"/>
    <w:rsid w:val="00BD1FCF"/>
    <w:rsid w:val="00BE1770"/>
    <w:rsid w:val="00BE3EC2"/>
    <w:rsid w:val="00BF3CF8"/>
    <w:rsid w:val="00C06C13"/>
    <w:rsid w:val="00C06DA0"/>
    <w:rsid w:val="00C15983"/>
    <w:rsid w:val="00C2270A"/>
    <w:rsid w:val="00C53751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C3ED4"/>
    <w:rsid w:val="00CD57C0"/>
    <w:rsid w:val="00D02675"/>
    <w:rsid w:val="00D04ABC"/>
    <w:rsid w:val="00D05207"/>
    <w:rsid w:val="00D072F0"/>
    <w:rsid w:val="00D21AD4"/>
    <w:rsid w:val="00D340E6"/>
    <w:rsid w:val="00D36928"/>
    <w:rsid w:val="00D4432C"/>
    <w:rsid w:val="00D518FA"/>
    <w:rsid w:val="00D62BDA"/>
    <w:rsid w:val="00D64C2D"/>
    <w:rsid w:val="00D64D3F"/>
    <w:rsid w:val="00D6721E"/>
    <w:rsid w:val="00D7008D"/>
    <w:rsid w:val="00D73ED6"/>
    <w:rsid w:val="00D80B3C"/>
    <w:rsid w:val="00D833C4"/>
    <w:rsid w:val="00D951AD"/>
    <w:rsid w:val="00DA2230"/>
    <w:rsid w:val="00DA3315"/>
    <w:rsid w:val="00DA4186"/>
    <w:rsid w:val="00DB1D88"/>
    <w:rsid w:val="00DB451F"/>
    <w:rsid w:val="00DC0977"/>
    <w:rsid w:val="00DC5718"/>
    <w:rsid w:val="00DC7852"/>
    <w:rsid w:val="00DD131A"/>
    <w:rsid w:val="00DD19A0"/>
    <w:rsid w:val="00DE2ED7"/>
    <w:rsid w:val="00E022C8"/>
    <w:rsid w:val="00E03D13"/>
    <w:rsid w:val="00E11536"/>
    <w:rsid w:val="00E117FE"/>
    <w:rsid w:val="00E201F8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2EA4"/>
    <w:rsid w:val="00EF0B7A"/>
    <w:rsid w:val="00EF1257"/>
    <w:rsid w:val="00EF5EF8"/>
    <w:rsid w:val="00EF768B"/>
    <w:rsid w:val="00F3399F"/>
    <w:rsid w:val="00F44AA4"/>
    <w:rsid w:val="00F52948"/>
    <w:rsid w:val="00F67FC5"/>
    <w:rsid w:val="00F77F83"/>
    <w:rsid w:val="00F80CEF"/>
    <w:rsid w:val="00F8409F"/>
    <w:rsid w:val="00F92318"/>
    <w:rsid w:val="00F92852"/>
    <w:rsid w:val="00F929B5"/>
    <w:rsid w:val="00FA039C"/>
    <w:rsid w:val="00FA0A0C"/>
    <w:rsid w:val="00FA6EBC"/>
    <w:rsid w:val="00FA7618"/>
    <w:rsid w:val="00FB249A"/>
    <w:rsid w:val="00FB4EE0"/>
    <w:rsid w:val="00FB638B"/>
    <w:rsid w:val="00FC6067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A8AD5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C49BE5-CDA0-4AE8-8528-43977B6A1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8</TotalTime>
  <Pages>2</Pages>
  <Words>119</Words>
  <Characters>69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4</cp:revision>
  <cp:lastPrinted>2020-08-17T10:53:00Z</cp:lastPrinted>
  <dcterms:created xsi:type="dcterms:W3CDTF">2020-08-17T10:45:00Z</dcterms:created>
  <dcterms:modified xsi:type="dcterms:W3CDTF">2024-04-11T11:37:00Z</dcterms:modified>
</cp:coreProperties>
</file>