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52385">
        <w:rPr>
          <w:rFonts w:ascii="Times New Roman" w:hAnsi="Times New Roman"/>
          <w:b/>
          <w:bCs/>
          <w:sz w:val="24"/>
          <w:szCs w:val="24"/>
          <w:lang w:val="pl-PL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6B3F5A7B" w:rsidR="00F342EA" w:rsidRDefault="00F342EA" w:rsidP="00DC214A">
      <w:pPr>
        <w:spacing w:after="0" w:line="360" w:lineRule="auto"/>
        <w:jc w:val="center"/>
        <w:rPr>
          <w:noProof/>
          <w:lang w:eastAsia="lt-LT"/>
        </w:rPr>
      </w:pPr>
    </w:p>
    <w:p w14:paraId="21DA370F" w14:textId="4945A2A1" w:rsidR="00F342EA" w:rsidRDefault="009C3AFA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0F7CC8B7" wp14:editId="6E68CFCF">
            <wp:extent cx="5895975" cy="3999782"/>
            <wp:effectExtent l="0" t="0" r="0" b="1270"/>
            <wp:docPr id="533409475" name="Picture 1" descr="A map of a land with a lot of l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409475" name="Picture 1" descr="A map of a land with a lot of land&#10;&#10;AI-generated content may be incorrect."/>
                    <pic:cNvPicPr/>
                  </pic:nvPicPr>
                  <pic:blipFill rotWithShape="1">
                    <a:blip r:embed="rId7"/>
                    <a:srcRect l="12451" t="15822" r="25607" b="14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726" cy="4004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89350A2" w:rsidR="006067EB" w:rsidRDefault="009C3AFA" w:rsidP="0095238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4BF2F8" wp14:editId="45C9151F">
                <wp:simplePos x="0" y="0"/>
                <wp:positionH relativeFrom="page">
                  <wp:posOffset>3933825</wp:posOffset>
                </wp:positionH>
                <wp:positionV relativeFrom="paragraph">
                  <wp:posOffset>1976755</wp:posOffset>
                </wp:positionV>
                <wp:extent cx="628650" cy="167640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8650" cy="1676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DF19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09.75pt;margin-top:155.65pt;width:49.5pt;height:132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">
                <v:stroke endarrow="block"/>
                <w10:wrap anchorx="page"/>
              </v:shape>
            </w:pict>
          </mc:Fallback>
        </mc:AlternateContent>
      </w:r>
      <w:r w:rsidRPr="009C3AFA">
        <w:drawing>
          <wp:inline distT="0" distB="0" distL="0" distR="0" wp14:anchorId="0F1D9F73" wp14:editId="3F4D4D4C">
            <wp:extent cx="6067425" cy="3623364"/>
            <wp:effectExtent l="0" t="0" r="0" b="0"/>
            <wp:docPr id="105455593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555933" name="Picture 1" descr="A screenshot of a computer&#10;&#10;AI-generated content may be incorrect."/>
                    <pic:cNvPicPr/>
                  </pic:nvPicPr>
                  <pic:blipFill rotWithShape="1">
                    <a:blip r:embed="rId8"/>
                    <a:srcRect l="27547" t="19988" r="17203" b="18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674" cy="3628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06F65C1F" w:rsidR="00494A79" w:rsidRDefault="007832AC" w:rsidP="002A052E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</w:r>
      <w:r w:rsidR="009C3AFA">
        <w:rPr>
          <w:noProof/>
          <w:lang w:eastAsia="lt-LT"/>
        </w:rPr>
        <w:t>4117/0400:152</w:t>
      </w:r>
    </w:p>
    <w:p w14:paraId="53650BB8" w14:textId="77777777" w:rsidR="00133C37" w:rsidRDefault="00133C37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32392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69CA1" w14:textId="77777777" w:rsidR="00323928" w:rsidRDefault="00323928" w:rsidP="003B25C1">
      <w:pPr>
        <w:spacing w:after="0" w:line="240" w:lineRule="auto"/>
      </w:pPr>
      <w:r>
        <w:separator/>
      </w:r>
    </w:p>
  </w:endnote>
  <w:endnote w:type="continuationSeparator" w:id="0">
    <w:p w14:paraId="747753BA" w14:textId="77777777" w:rsidR="00323928" w:rsidRDefault="0032392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45833" w14:textId="77777777" w:rsidR="00323928" w:rsidRDefault="00323928" w:rsidP="003B25C1">
      <w:pPr>
        <w:spacing w:after="0" w:line="240" w:lineRule="auto"/>
      </w:pPr>
      <w:r>
        <w:separator/>
      </w:r>
    </w:p>
  </w:footnote>
  <w:footnote w:type="continuationSeparator" w:id="0">
    <w:p w14:paraId="775FA2B7" w14:textId="77777777" w:rsidR="00323928" w:rsidRDefault="0032392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2F8D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3C37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3928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10C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5B9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8F7730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2385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3AFA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10A9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B1A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5C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5C1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2</Pages>
  <Words>124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2025-08-21T10:33:00Z</cp:lastPrinted>
  <dcterms:created xsi:type="dcterms:W3CDTF">2025-08-21T10:41:00Z</dcterms:created>
  <dcterms:modified xsi:type="dcterms:W3CDTF">2025-08-21T10:41:00Z</dcterms:modified>
</cp:coreProperties>
</file>