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375D59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D8FCCE2" w:rsidR="00F342EA" w:rsidRDefault="004A6D37" w:rsidP="00CA5379">
      <w:pPr>
        <w:spacing w:after="0" w:line="360" w:lineRule="auto"/>
        <w:rPr>
          <w:noProof/>
          <w:lang w:eastAsia="lt-LT"/>
        </w:rPr>
      </w:pPr>
      <w:r w:rsidRPr="004A6D37">
        <w:rPr>
          <w:noProof/>
          <w:lang w:eastAsia="lt-LT"/>
        </w:rPr>
        <w:drawing>
          <wp:inline distT="0" distB="0" distL="0" distR="0" wp14:anchorId="10B40279" wp14:editId="42819630">
            <wp:extent cx="5724525" cy="5124632"/>
            <wp:effectExtent l="0" t="0" r="0" b="0"/>
            <wp:docPr id="5055110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51100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5603" cy="512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BF41CD7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6A947CC6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1E44E42B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06EDAEBD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4B2D652E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4666727F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270E8FC5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5DD2FA81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32D02970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05FC6AD8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4BD59BA0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FA76AE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EAC2FF9">
                <wp:simplePos x="0" y="0"/>
                <wp:positionH relativeFrom="margin">
                  <wp:posOffset>1929765</wp:posOffset>
                </wp:positionH>
                <wp:positionV relativeFrom="paragraph">
                  <wp:posOffset>1693545</wp:posOffset>
                </wp:positionV>
                <wp:extent cx="504825" cy="224790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04825" cy="2247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459D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1.95pt;margin-top:133.35pt;width:39.75pt;height:17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A6D37" w:rsidRPr="004A6D37">
        <w:rPr>
          <w:noProof/>
        </w:rPr>
        <w:drawing>
          <wp:inline distT="0" distB="0" distL="0" distR="0" wp14:anchorId="54BC124D" wp14:editId="4E1708C9">
            <wp:extent cx="4058216" cy="3791479"/>
            <wp:effectExtent l="0" t="0" r="0" b="0"/>
            <wp:docPr id="10113242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3242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8216" cy="379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F2B840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A6D37" w:rsidRPr="004A6D37">
        <w:rPr>
          <w:rFonts w:ascii="Verdana" w:hAnsi="Verdana"/>
          <w:b/>
          <w:bCs/>
          <w:i/>
          <w:iCs/>
          <w:sz w:val="18"/>
          <w:szCs w:val="18"/>
        </w:rPr>
        <w:t>4170/0600:104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8B45A" w14:textId="77777777" w:rsidR="0090222A" w:rsidRDefault="0090222A" w:rsidP="003B25C1">
      <w:pPr>
        <w:spacing w:after="0" w:line="240" w:lineRule="auto"/>
      </w:pPr>
      <w:r>
        <w:separator/>
      </w:r>
    </w:p>
  </w:endnote>
  <w:endnote w:type="continuationSeparator" w:id="0">
    <w:p w14:paraId="74CFF7BE" w14:textId="77777777" w:rsidR="0090222A" w:rsidRDefault="0090222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92C3D" w14:textId="77777777" w:rsidR="0090222A" w:rsidRDefault="0090222A" w:rsidP="003B25C1">
      <w:pPr>
        <w:spacing w:after="0" w:line="240" w:lineRule="auto"/>
      </w:pPr>
      <w:r>
        <w:separator/>
      </w:r>
    </w:p>
  </w:footnote>
  <w:footnote w:type="continuationSeparator" w:id="0">
    <w:p w14:paraId="6985C0C0" w14:textId="77777777" w:rsidR="0090222A" w:rsidRDefault="0090222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217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35D3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A6D37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535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0222A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3639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2024-11-26T11:34:00Z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