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F13187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19312368" w:rsidR="00F342EA" w:rsidRDefault="008777FC" w:rsidP="00CA5379">
      <w:pPr>
        <w:spacing w:after="0" w:line="360" w:lineRule="auto"/>
        <w:rPr>
          <w:noProof/>
          <w:lang w:eastAsia="lt-LT"/>
        </w:rPr>
      </w:pPr>
      <w:r w:rsidRPr="008777FC">
        <w:rPr>
          <w:noProof/>
          <w:lang w:eastAsia="lt-LT"/>
        </w:rPr>
        <w:drawing>
          <wp:inline distT="0" distB="0" distL="0" distR="0" wp14:anchorId="0D281EAE" wp14:editId="036DE16C">
            <wp:extent cx="4366730" cy="3637280"/>
            <wp:effectExtent l="0" t="0" r="0" b="1270"/>
            <wp:docPr id="1931368988" name="Paveikslėlis 1" descr="Paveikslėlis, kuriame yra Fotografija iš oro, Vaizdas iš paukščio skrydžio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368988" name="Paveikslėlis 1" descr="Paveikslėlis, kuriame yra Fotografija iš oro, Vaizdas iš paukščio skrydžio,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9248" cy="3639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2C788A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777FC" w:rsidRPr="008777FC">
        <w:rPr>
          <w:noProof/>
        </w:rPr>
        <w:drawing>
          <wp:inline distT="0" distB="0" distL="0" distR="0" wp14:anchorId="2BD28161" wp14:editId="46635BE7">
            <wp:extent cx="3597151" cy="3476972"/>
            <wp:effectExtent l="0" t="0" r="3810" b="0"/>
            <wp:docPr id="1221850485" name="Paveikslėlis 1" descr="Paveikslėlis, kuriame yra tekstas, žemėlapis, linij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850485" name="Paveikslėlis 1" descr="Paveikslėlis, kuriame yra tekstas, žemėlapis, linija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11111" cy="3490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4CFB30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777FC" w:rsidRPr="008777FC">
        <w:rPr>
          <w:rFonts w:ascii="Verdana" w:hAnsi="Verdana"/>
          <w:b/>
          <w:bCs/>
          <w:i/>
          <w:iCs/>
          <w:sz w:val="18"/>
          <w:szCs w:val="18"/>
        </w:rPr>
        <w:t>4152/0800:385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645B3" w14:textId="77777777" w:rsidR="00635F0F" w:rsidRDefault="00635F0F" w:rsidP="003B25C1">
      <w:pPr>
        <w:spacing w:after="0" w:line="240" w:lineRule="auto"/>
      </w:pPr>
      <w:r>
        <w:separator/>
      </w:r>
    </w:p>
  </w:endnote>
  <w:endnote w:type="continuationSeparator" w:id="0">
    <w:p w14:paraId="66B24D66" w14:textId="77777777" w:rsidR="00635F0F" w:rsidRDefault="00635F0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15F20" w14:textId="77777777" w:rsidR="00635F0F" w:rsidRDefault="00635F0F" w:rsidP="003B25C1">
      <w:pPr>
        <w:spacing w:after="0" w:line="240" w:lineRule="auto"/>
      </w:pPr>
      <w:r>
        <w:separator/>
      </w:r>
    </w:p>
  </w:footnote>
  <w:footnote w:type="continuationSeparator" w:id="0">
    <w:p w14:paraId="6412D298" w14:textId="77777777" w:rsidR="00635F0F" w:rsidRDefault="00635F0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056D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5F0F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777FC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2025-06-12T05:46:00Z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