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80D04D3" w:rsidR="00B5277E" w:rsidRPr="00F929B5" w:rsidRDefault="00EE7082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67EC7C8" wp14:editId="3BBF7141">
            <wp:extent cx="6073715" cy="3381375"/>
            <wp:effectExtent l="0" t="0" r="3810" b="0"/>
            <wp:docPr id="20856347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634722" name=""/>
                    <pic:cNvPicPr/>
                  </pic:nvPicPr>
                  <pic:blipFill rotWithShape="1">
                    <a:blip r:embed="rId7"/>
                    <a:srcRect l="17120" t="14389" r="8799" b="12286"/>
                    <a:stretch/>
                  </pic:blipFill>
                  <pic:spPr bwMode="auto">
                    <a:xfrm>
                      <a:off x="0" y="0"/>
                      <a:ext cx="6077647" cy="3383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B2F7FF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70062DE">
                <wp:simplePos x="0" y="0"/>
                <wp:positionH relativeFrom="margin">
                  <wp:posOffset>2425065</wp:posOffset>
                </wp:positionH>
                <wp:positionV relativeFrom="paragraph">
                  <wp:posOffset>1433830</wp:posOffset>
                </wp:positionV>
                <wp:extent cx="436245" cy="2019300"/>
                <wp:effectExtent l="0" t="38100" r="5905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6245" cy="2019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0187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12.9pt;width:34.35pt;height:15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EE7082">
        <w:rPr>
          <w:noProof/>
        </w:rPr>
        <w:drawing>
          <wp:inline distT="0" distB="0" distL="0" distR="0" wp14:anchorId="584C4EB0" wp14:editId="4B49CC94">
            <wp:extent cx="5838583" cy="3314700"/>
            <wp:effectExtent l="0" t="0" r="0" b="0"/>
            <wp:docPr id="5387201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720118" name=""/>
                    <pic:cNvPicPr/>
                  </pic:nvPicPr>
                  <pic:blipFill rotWithShape="1">
                    <a:blip r:embed="rId8"/>
                    <a:srcRect l="38286" t="27117" r="7709" b="18373"/>
                    <a:stretch/>
                  </pic:blipFill>
                  <pic:spPr bwMode="auto">
                    <a:xfrm>
                      <a:off x="0" y="0"/>
                      <a:ext cx="5862991" cy="3328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574860F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22EDD">
        <w:rPr>
          <w:noProof/>
          <w:lang w:eastAsia="lt-LT"/>
        </w:rPr>
        <w:t>4140/0</w:t>
      </w:r>
      <w:r w:rsidR="00EE7082">
        <w:rPr>
          <w:noProof/>
          <w:lang w:eastAsia="lt-LT"/>
        </w:rPr>
        <w:t>200:451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5E7C6" w14:textId="77777777" w:rsidR="009C20F7" w:rsidRDefault="009C20F7" w:rsidP="003B25C1">
      <w:pPr>
        <w:spacing w:after="0" w:line="240" w:lineRule="auto"/>
      </w:pPr>
      <w:r>
        <w:separator/>
      </w:r>
    </w:p>
  </w:endnote>
  <w:endnote w:type="continuationSeparator" w:id="0">
    <w:p w14:paraId="4AC3A7D4" w14:textId="77777777" w:rsidR="009C20F7" w:rsidRDefault="009C20F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3DEDA" w14:textId="77777777" w:rsidR="009C20F7" w:rsidRDefault="009C20F7" w:rsidP="003B25C1">
      <w:pPr>
        <w:spacing w:after="0" w:line="240" w:lineRule="auto"/>
      </w:pPr>
      <w:r>
        <w:separator/>
      </w:r>
    </w:p>
  </w:footnote>
  <w:footnote w:type="continuationSeparator" w:id="0">
    <w:p w14:paraId="0E6FD773" w14:textId="77777777" w:rsidR="009C20F7" w:rsidRDefault="009C20F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20F7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E7082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2023-12-18T11:08:00Z</dcterms:created>
  <dcterms:modified xsi:type="dcterms:W3CDTF">2023-12-18T11:08:00Z</dcterms:modified>
</cp:coreProperties>
</file>