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0F3C0C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43535915" w:rsidR="00F342EA" w:rsidRDefault="00B754DB" w:rsidP="00CA5379">
      <w:pPr>
        <w:spacing w:after="0" w:line="360" w:lineRule="auto"/>
        <w:rPr>
          <w:noProof/>
          <w:lang w:eastAsia="lt-LT"/>
        </w:rPr>
      </w:pPr>
      <w:r w:rsidRPr="00B754DB">
        <w:rPr>
          <w:noProof/>
          <w:lang w:eastAsia="lt-LT"/>
        </w:rPr>
        <w:drawing>
          <wp:inline distT="0" distB="0" distL="0" distR="0" wp14:anchorId="6F8D6613" wp14:editId="107A235D">
            <wp:extent cx="4248150" cy="3977076"/>
            <wp:effectExtent l="0" t="0" r="0" b="4445"/>
            <wp:docPr id="131445601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45601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59324" cy="3987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1EB47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7D66D7DD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1CB4BA45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1BA74CFF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7CBC6A6C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69A96A05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14E758A0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498116EF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20C2894A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0A724487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25901767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2E649441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65CE5043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49350FC7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27DEA121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594A39EB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0D80CAE1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DA0658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D45510F">
                <wp:simplePos x="0" y="0"/>
                <wp:positionH relativeFrom="margin">
                  <wp:posOffset>2425064</wp:posOffset>
                </wp:positionH>
                <wp:positionV relativeFrom="paragraph">
                  <wp:posOffset>1644650</wp:posOffset>
                </wp:positionV>
                <wp:extent cx="276225" cy="197167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6225" cy="1971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3FB03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29.5pt;width:21.75pt;height:155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MYV2wEAAKUDAAAOAAAAZHJzL2Uyb0RvYy54bWysU02PGyEMvVfqf0Dcm0kiJemOMtlDttvL&#10;to20294JMDOoDEaGZJJ/X5uNkn6ol6ocEMb28/PDrO9PgxdHi8lBaORsMpXCBg3Gha6RX18e372X&#10;ImUVjPIQbCPPNsn7zds36zHWdg49eGNREEhI9Rgb2ecc66pKureDShOINpCzBRxUJhO7yqAaCX3w&#10;1Xw6XVYjoIkI2qZEtw+vTrkp+G1rdf7Stslm4RtJ3HLZsex73qvNWtUdqtg7faGh/oHFoFygoleo&#10;B5WVOKD7A2pwGiFBmycahgra1mlbeqBuZtPfunnuVbSlFxInxatM6f/B6s/HbdghU9en8ByfQH9P&#10;IsC2V6GzhcDLOdLDzViqaoypvqawkeIOxX78BIZi1CFDUeHU4iBa7+I3TmRw6lSciuznq+z2lIWm&#10;y/lqOZ8vpNDkmt2tZsvVohRTNeNwdsSUP1oYBB8amTIq1/V5CyHQCwO+1lDHp5SZ5S2BkwM8Ou/L&#10;Q/sgxkbeLagaexJ4Z9hZDOz2W4/iqHhUyrqw+CUM4RBMAeutMh+CEbnoE2i8JaMP1kjhLf0GPpXI&#10;rJy/RWZ0pK3/SzSR9+GiNIvLk5zqPZjzDrk3tmgWSpeXueVh+9kuUbfftfkBAAD//wMAUEsDBBQA&#10;BgAIAAAAIQDfUF624gAAAAsBAAAPAAAAZHJzL2Rvd25yZXYueG1sTI/BTsMwEETvSPyDtUhcEHUa&#10;6ioJ2VQIKD2hirS9u7FJosbrKHbb5O8xJziu9mnmTb4aTccuenCtJYT5LAKmqbKqpRphv1s/JsCc&#10;l6RkZ0kjTNrBqri9yWWm7JW+9KX0NQsh5DKJ0HjfZ5y7qtFGupntNYXftx2M9OEcaq4GeQ3hpuNx&#10;FC25kS2Fhkb2+rXR1ak8G4S3civWh4f9GE/V5rP8SE5bmt4R7+/Gl2dgXo/+D4Zf/aAORXA62jMp&#10;xzqEp2SeBhQhFmkYFYhFLBbAjghimQrgRc7/byh+AAAA//8DAFBLAQItABQABgAIAAAAIQC2gziS&#10;/gAAAOEBAAATAAAAAAAAAAAAAAAAAAAAAABbQ29udGVudF9UeXBlc10ueG1sUEsBAi0AFAAGAAgA&#10;AAAhADj9If/WAAAAlAEAAAsAAAAAAAAAAAAAAAAALwEAAF9yZWxzLy5yZWxzUEsBAi0AFAAGAAgA&#10;AAAhAM9MxhXbAQAApQMAAA4AAAAAAAAAAAAAAAAALgIAAGRycy9lMm9Eb2MueG1sUEsBAi0AFAAG&#10;AAgAAAAhAN9QXrb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754DB" w:rsidRPr="00B754DB">
        <w:rPr>
          <w:noProof/>
        </w:rPr>
        <w:drawing>
          <wp:inline distT="0" distB="0" distL="0" distR="0" wp14:anchorId="0D633D97" wp14:editId="6D2F7819">
            <wp:extent cx="4050758" cy="3543300"/>
            <wp:effectExtent l="0" t="0" r="6985" b="0"/>
            <wp:docPr id="45324863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24863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55231" cy="3547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2A66C0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A6B09" w:rsidRPr="00DA6B09">
        <w:rPr>
          <w:rFonts w:ascii="Verdana" w:hAnsi="Verdana"/>
          <w:b/>
          <w:bCs/>
          <w:i/>
          <w:iCs/>
          <w:sz w:val="18"/>
          <w:szCs w:val="18"/>
        </w:rPr>
        <w:t>4172/0100:60</w:t>
      </w:r>
      <w:r w:rsidR="00B754DB">
        <w:rPr>
          <w:rFonts w:ascii="Verdana" w:hAnsi="Verdana"/>
          <w:b/>
          <w:bCs/>
          <w:i/>
          <w:iCs/>
          <w:sz w:val="18"/>
          <w:szCs w:val="18"/>
        </w:rPr>
        <w:t>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E1820" w14:textId="77777777" w:rsidR="00843BC0" w:rsidRDefault="00843BC0" w:rsidP="003B25C1">
      <w:pPr>
        <w:spacing w:after="0" w:line="240" w:lineRule="auto"/>
      </w:pPr>
      <w:r>
        <w:separator/>
      </w:r>
    </w:p>
  </w:endnote>
  <w:endnote w:type="continuationSeparator" w:id="0">
    <w:p w14:paraId="1787EF38" w14:textId="77777777" w:rsidR="00843BC0" w:rsidRDefault="00843BC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08664" w14:textId="77777777" w:rsidR="00843BC0" w:rsidRDefault="00843BC0" w:rsidP="003B25C1">
      <w:pPr>
        <w:spacing w:after="0" w:line="240" w:lineRule="auto"/>
      </w:pPr>
      <w:r>
        <w:separator/>
      </w:r>
    </w:p>
  </w:footnote>
  <w:footnote w:type="continuationSeparator" w:id="0">
    <w:p w14:paraId="49BE3672" w14:textId="77777777" w:rsidR="00843BC0" w:rsidRDefault="00843BC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B2B6B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3BC0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4734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754DB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A6B09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0D29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2025-02-27T12:17:00Z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