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277B2AE" w:rsidR="00F342EA" w:rsidRDefault="00512671" w:rsidP="00CA5379">
      <w:pPr>
        <w:spacing w:after="0" w:line="360" w:lineRule="auto"/>
        <w:rPr>
          <w:noProof/>
          <w:lang w:eastAsia="lt-LT"/>
        </w:rPr>
      </w:pPr>
      <w:r w:rsidRPr="00512671">
        <w:rPr>
          <w:noProof/>
          <w:lang w:eastAsia="lt-LT"/>
        </w:rPr>
        <w:drawing>
          <wp:inline distT="0" distB="0" distL="0" distR="0" wp14:anchorId="250E9B19" wp14:editId="132EA67C">
            <wp:extent cx="5427364" cy="4925060"/>
            <wp:effectExtent l="0" t="0" r="1905" b="8890"/>
            <wp:docPr id="3464341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43416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7931" cy="4943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78F9F7E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75C37DC1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3F4174D3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1E197432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6D12FBB3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4C0D1AAA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6FAF7DD5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2432BA4D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32AFCE79" w14:textId="77777777" w:rsidR="00512671" w:rsidRDefault="00512671" w:rsidP="00CA5379">
      <w:pPr>
        <w:spacing w:after="0" w:line="360" w:lineRule="auto"/>
        <w:rPr>
          <w:noProof/>
          <w:lang w:eastAsia="lt-LT"/>
        </w:rPr>
      </w:pPr>
    </w:p>
    <w:p w14:paraId="66996D33" w14:textId="13C7C06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8E749E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12671" w:rsidRPr="00512671">
        <w:rPr>
          <w:noProof/>
        </w:rPr>
        <w:drawing>
          <wp:inline distT="0" distB="0" distL="0" distR="0" wp14:anchorId="3C0A3BBE" wp14:editId="0D4D0C8F">
            <wp:extent cx="4084834" cy="3460115"/>
            <wp:effectExtent l="0" t="0" r="0" b="6985"/>
            <wp:docPr id="1616739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739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0364" cy="346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CF590F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12671" w:rsidRPr="00512671">
        <w:rPr>
          <w:rFonts w:ascii="Verdana" w:hAnsi="Verdana"/>
          <w:b/>
          <w:bCs/>
          <w:i/>
          <w:iCs/>
          <w:sz w:val="18"/>
          <w:szCs w:val="18"/>
        </w:rPr>
        <w:t>4167/0300:563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3D0D7" w14:textId="77777777" w:rsidR="00B12EC0" w:rsidRDefault="00B12EC0" w:rsidP="003B25C1">
      <w:pPr>
        <w:spacing w:after="0" w:line="240" w:lineRule="auto"/>
      </w:pPr>
      <w:r>
        <w:separator/>
      </w:r>
    </w:p>
  </w:endnote>
  <w:endnote w:type="continuationSeparator" w:id="0">
    <w:p w14:paraId="72FB1F92" w14:textId="77777777" w:rsidR="00B12EC0" w:rsidRDefault="00B12EC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9738A" w14:textId="77777777" w:rsidR="00B12EC0" w:rsidRDefault="00B12EC0" w:rsidP="003B25C1">
      <w:pPr>
        <w:spacing w:after="0" w:line="240" w:lineRule="auto"/>
      </w:pPr>
      <w:r>
        <w:separator/>
      </w:r>
    </w:p>
  </w:footnote>
  <w:footnote w:type="continuationSeparator" w:id="0">
    <w:p w14:paraId="2435B53B" w14:textId="77777777" w:rsidR="00B12EC0" w:rsidRDefault="00B12EC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2ED8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2671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2EC0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