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084555B" w:rsidR="00F342EA" w:rsidRDefault="00F435E9" w:rsidP="00CA5379">
      <w:pPr>
        <w:spacing w:after="0" w:line="360" w:lineRule="auto"/>
        <w:rPr>
          <w:noProof/>
          <w:lang w:eastAsia="lt-LT"/>
        </w:rPr>
      </w:pPr>
      <w:r w:rsidRPr="00F435E9">
        <w:rPr>
          <w:noProof/>
          <w:lang w:eastAsia="lt-LT"/>
        </w:rPr>
        <w:drawing>
          <wp:inline distT="0" distB="0" distL="0" distR="0" wp14:anchorId="1FCB7354" wp14:editId="558D5D44">
            <wp:extent cx="4505325" cy="4020576"/>
            <wp:effectExtent l="0" t="0" r="0" b="0"/>
            <wp:docPr id="136442568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42568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19894" cy="4033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4766C7A6" w:rsidR="00F342EA" w:rsidRDefault="00F435E9" w:rsidP="00CA5379">
      <w:pPr>
        <w:spacing w:after="0" w:line="360" w:lineRule="auto"/>
        <w:rPr>
          <w:noProof/>
          <w:lang w:eastAsia="lt-LT"/>
        </w:rPr>
      </w:pPr>
      <w:r w:rsidRPr="00F435E9">
        <w:rPr>
          <w:noProof/>
          <w:lang w:eastAsia="lt-LT"/>
        </w:rPr>
        <w:drawing>
          <wp:inline distT="0" distB="0" distL="0" distR="0" wp14:anchorId="4D060EBC" wp14:editId="2ECC707E">
            <wp:extent cx="3981450" cy="4017390"/>
            <wp:effectExtent l="0" t="0" r="0" b="2540"/>
            <wp:docPr id="203983489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983489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84751" cy="40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73ADF8E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EE3EB4B">
                <wp:simplePos x="0" y="0"/>
                <wp:positionH relativeFrom="margin">
                  <wp:posOffset>2415541</wp:posOffset>
                </wp:positionH>
                <wp:positionV relativeFrom="paragraph">
                  <wp:posOffset>2035809</wp:posOffset>
                </wp:positionV>
                <wp:extent cx="400050" cy="2705100"/>
                <wp:effectExtent l="0" t="38100" r="571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00050" cy="2705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9F11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2pt;margin-top:160.3pt;width:31.5pt;height:213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F435E9" w:rsidRPr="00F435E9">
        <w:rPr>
          <w:noProof/>
        </w:rPr>
        <w:drawing>
          <wp:inline distT="0" distB="0" distL="0" distR="0" wp14:anchorId="589F3B6D" wp14:editId="5E446455">
            <wp:extent cx="5172075" cy="4604317"/>
            <wp:effectExtent l="0" t="0" r="0" b="6350"/>
            <wp:docPr id="99473835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73835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77001" cy="4608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CE256D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435E9" w:rsidRPr="00F435E9">
        <w:rPr>
          <w:rFonts w:ascii="Verdana" w:hAnsi="Verdana"/>
          <w:b/>
          <w:bCs/>
          <w:i/>
          <w:iCs/>
          <w:sz w:val="18"/>
          <w:szCs w:val="18"/>
        </w:rPr>
        <w:t>4167/0500:152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2F210C" w14:textId="77777777" w:rsidR="007C741E" w:rsidRDefault="007C741E" w:rsidP="003B25C1">
      <w:pPr>
        <w:spacing w:after="0" w:line="240" w:lineRule="auto"/>
      </w:pPr>
      <w:r>
        <w:separator/>
      </w:r>
    </w:p>
  </w:endnote>
  <w:endnote w:type="continuationSeparator" w:id="0">
    <w:p w14:paraId="6829F292" w14:textId="77777777" w:rsidR="007C741E" w:rsidRDefault="007C741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408CD6" w14:textId="77777777" w:rsidR="007C741E" w:rsidRDefault="007C741E" w:rsidP="003B25C1">
      <w:pPr>
        <w:spacing w:after="0" w:line="240" w:lineRule="auto"/>
      </w:pPr>
      <w:r>
        <w:separator/>
      </w:r>
    </w:p>
  </w:footnote>
  <w:footnote w:type="continuationSeparator" w:id="0">
    <w:p w14:paraId="7B70AB09" w14:textId="77777777" w:rsidR="007C741E" w:rsidRDefault="007C741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213B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41E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35E9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2024-09-06T05:51:00Z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