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616F379B" w:rsidR="00F342EA" w:rsidRDefault="006B6FE9" w:rsidP="00CA5379">
      <w:pPr>
        <w:spacing w:after="0" w:line="360" w:lineRule="auto"/>
        <w:rPr>
          <w:noProof/>
          <w:lang w:eastAsia="lt-LT"/>
        </w:rPr>
      </w:pPr>
      <w:r w:rsidRPr="006B6FE9">
        <w:rPr>
          <w:noProof/>
          <w:lang w:eastAsia="lt-LT"/>
        </w:rPr>
        <w:drawing>
          <wp:inline distT="0" distB="0" distL="0" distR="0" wp14:anchorId="02B5196B" wp14:editId="6E1165AB">
            <wp:extent cx="5124450" cy="4157833"/>
            <wp:effectExtent l="0" t="0" r="0" b="0"/>
            <wp:docPr id="14614902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49022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29960" cy="4162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01740DB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8E7B11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75FFE09">
                <wp:simplePos x="0" y="0"/>
                <wp:positionH relativeFrom="margin">
                  <wp:posOffset>2377440</wp:posOffset>
                </wp:positionH>
                <wp:positionV relativeFrom="paragraph">
                  <wp:posOffset>2314575</wp:posOffset>
                </wp:positionV>
                <wp:extent cx="426085" cy="2381250"/>
                <wp:effectExtent l="0" t="38100" r="6921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6085" cy="2381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E468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2pt;margin-top:182.25pt;width:33.55pt;height:187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B6FE9" w:rsidRPr="006B6FE9">
        <w:rPr>
          <w:noProof/>
        </w:rPr>
        <w:drawing>
          <wp:inline distT="0" distB="0" distL="0" distR="0" wp14:anchorId="5B82BC84" wp14:editId="44D6A8F7">
            <wp:extent cx="5019675" cy="4487396"/>
            <wp:effectExtent l="0" t="0" r="0" b="8890"/>
            <wp:docPr id="3682431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2431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23394" cy="449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2A6BB8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B6FE9" w:rsidRPr="006B6FE9">
        <w:rPr>
          <w:rFonts w:ascii="Verdana" w:hAnsi="Verdana"/>
          <w:b/>
          <w:bCs/>
          <w:i/>
          <w:iCs/>
          <w:sz w:val="18"/>
          <w:szCs w:val="18"/>
        </w:rPr>
        <w:t>4142/0300:459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DD636C" w14:textId="77777777" w:rsidR="00A17449" w:rsidRDefault="00A17449" w:rsidP="003B25C1">
      <w:pPr>
        <w:spacing w:after="0" w:line="240" w:lineRule="auto"/>
      </w:pPr>
      <w:r>
        <w:separator/>
      </w:r>
    </w:p>
  </w:endnote>
  <w:endnote w:type="continuationSeparator" w:id="0">
    <w:p w14:paraId="01667DEC" w14:textId="77777777" w:rsidR="00A17449" w:rsidRDefault="00A1744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6FA39B" w14:textId="77777777" w:rsidR="00A17449" w:rsidRDefault="00A17449" w:rsidP="003B25C1">
      <w:pPr>
        <w:spacing w:after="0" w:line="240" w:lineRule="auto"/>
      </w:pPr>
      <w:r>
        <w:separator/>
      </w:r>
    </w:p>
  </w:footnote>
  <w:footnote w:type="continuationSeparator" w:id="0">
    <w:p w14:paraId="02B0199D" w14:textId="77777777" w:rsidR="00A17449" w:rsidRDefault="00A1744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B6FE9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449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0A62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2024-06-14T09:39:00Z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