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17FD08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ED4CF0F" w:rsidR="00F342EA" w:rsidRDefault="003E757D" w:rsidP="00CA5379">
      <w:pPr>
        <w:spacing w:after="0" w:line="360" w:lineRule="auto"/>
        <w:rPr>
          <w:noProof/>
          <w:lang w:eastAsia="lt-LT"/>
        </w:rPr>
      </w:pPr>
      <w:r w:rsidRPr="003E757D">
        <w:rPr>
          <w:noProof/>
          <w:lang w:eastAsia="lt-LT"/>
        </w:rPr>
        <w:drawing>
          <wp:inline distT="0" distB="0" distL="0" distR="0" wp14:anchorId="35183EBA" wp14:editId="47D5954B">
            <wp:extent cx="4879008" cy="3769360"/>
            <wp:effectExtent l="0" t="0" r="0" b="2540"/>
            <wp:docPr id="13982523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2523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1424" cy="377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59B340E" w:rsidR="00F342EA" w:rsidRDefault="003E757D" w:rsidP="00CA5379">
      <w:pPr>
        <w:spacing w:after="0" w:line="360" w:lineRule="auto"/>
        <w:rPr>
          <w:noProof/>
          <w:lang w:eastAsia="lt-LT"/>
        </w:rPr>
      </w:pPr>
      <w:r w:rsidRPr="003E757D">
        <w:rPr>
          <w:noProof/>
          <w:lang w:eastAsia="lt-LT"/>
        </w:rPr>
        <w:drawing>
          <wp:inline distT="0" distB="0" distL="0" distR="0" wp14:anchorId="1E28C3F8" wp14:editId="2CF943B4">
            <wp:extent cx="4278630" cy="3186110"/>
            <wp:effectExtent l="0" t="0" r="7620" b="0"/>
            <wp:docPr id="12617502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75024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4025" cy="319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888832C" w14:textId="77777777" w:rsidR="003E757D" w:rsidRDefault="003E757D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DE2E8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3E8FEE">
                <wp:simplePos x="0" y="0"/>
                <wp:positionH relativeFrom="margin">
                  <wp:posOffset>2428239</wp:posOffset>
                </wp:positionH>
                <wp:positionV relativeFrom="paragraph">
                  <wp:posOffset>1727834</wp:posOffset>
                </wp:positionV>
                <wp:extent cx="142875" cy="1901825"/>
                <wp:effectExtent l="0" t="38100" r="666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2875" cy="1901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CC21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36.05pt;width:11.25pt;height:14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E757D" w:rsidRPr="003E757D">
        <w:rPr>
          <w:noProof/>
        </w:rPr>
        <w:drawing>
          <wp:inline distT="0" distB="0" distL="0" distR="0" wp14:anchorId="11ACDD0C" wp14:editId="5C813ABE">
            <wp:extent cx="5311962" cy="3380740"/>
            <wp:effectExtent l="0" t="0" r="3175" b="0"/>
            <wp:docPr id="20000695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0695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1863" cy="338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D20BB4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84FCA" w:rsidRPr="00B84FCA">
        <w:rPr>
          <w:rFonts w:ascii="Verdana" w:hAnsi="Verdana"/>
          <w:b/>
          <w:bCs/>
          <w:i/>
          <w:iCs/>
          <w:sz w:val="18"/>
          <w:szCs w:val="18"/>
        </w:rPr>
        <w:t>4167/0200:1</w:t>
      </w:r>
      <w:r w:rsidR="003E757D">
        <w:rPr>
          <w:rFonts w:ascii="Verdana" w:hAnsi="Verdana"/>
          <w:b/>
          <w:bCs/>
          <w:i/>
          <w:iCs/>
          <w:sz w:val="18"/>
          <w:szCs w:val="18"/>
        </w:rPr>
        <w:t>700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4162C" w14:textId="77777777" w:rsidR="00DB1711" w:rsidRDefault="00DB1711" w:rsidP="003B25C1">
      <w:pPr>
        <w:spacing w:after="0" w:line="240" w:lineRule="auto"/>
      </w:pPr>
      <w:r>
        <w:separator/>
      </w:r>
    </w:p>
  </w:endnote>
  <w:endnote w:type="continuationSeparator" w:id="0">
    <w:p w14:paraId="2605F4FD" w14:textId="77777777" w:rsidR="00DB1711" w:rsidRDefault="00DB171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8AD1B" w14:textId="77777777" w:rsidR="00DB1711" w:rsidRDefault="00DB1711" w:rsidP="003B25C1">
      <w:pPr>
        <w:spacing w:after="0" w:line="240" w:lineRule="auto"/>
      </w:pPr>
      <w:r>
        <w:separator/>
      </w:r>
    </w:p>
  </w:footnote>
  <w:footnote w:type="continuationSeparator" w:id="0">
    <w:p w14:paraId="26946A28" w14:textId="77777777" w:rsidR="00DB1711" w:rsidRDefault="00DB171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57D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6E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4FCA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7614E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711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3E7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157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2024-12-12T11:27:00Z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