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1D1DD1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4BF6919" w:rsidR="00F342EA" w:rsidRDefault="00CB5298" w:rsidP="00CA5379">
      <w:pPr>
        <w:spacing w:after="0" w:line="360" w:lineRule="auto"/>
        <w:rPr>
          <w:noProof/>
          <w:lang w:eastAsia="lt-LT"/>
        </w:rPr>
      </w:pPr>
      <w:r w:rsidRPr="00CB5298">
        <w:rPr>
          <w:noProof/>
          <w:lang w:eastAsia="lt-LT"/>
        </w:rPr>
        <w:drawing>
          <wp:inline distT="0" distB="0" distL="0" distR="0" wp14:anchorId="1E2FE1F7" wp14:editId="1FA95E43">
            <wp:extent cx="4295775" cy="3679355"/>
            <wp:effectExtent l="0" t="0" r="0" b="0"/>
            <wp:docPr id="485545674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545674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9846" cy="368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A4B7EF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3F65BBA0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532A0E0D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6EB7C25E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4C32E6FF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12AB21AD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54D19159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554EDE2A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227D0B6A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519CC411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44A4C7DC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4C935CD9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205E734B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50DEC507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6EDF90B4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723DA08D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1500918F" w14:textId="77777777" w:rsidR="00CB5298" w:rsidRDefault="00CB5298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EDA382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E5EB2FE">
                <wp:simplePos x="0" y="0"/>
                <wp:positionH relativeFrom="margin">
                  <wp:posOffset>2387600</wp:posOffset>
                </wp:positionH>
                <wp:positionV relativeFrom="paragraph">
                  <wp:posOffset>1500504</wp:posOffset>
                </wp:positionV>
                <wp:extent cx="45719" cy="2300605"/>
                <wp:effectExtent l="76200" t="38100" r="50165" b="2349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2300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8E0A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pt;margin-top:118.15pt;width:3.6pt;height:181.1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D3DC2" w:rsidRPr="00AD3DC2">
        <w:rPr>
          <w:noProof/>
        </w:rPr>
        <w:drawing>
          <wp:inline distT="0" distB="0" distL="0" distR="0" wp14:anchorId="54A91C24" wp14:editId="264C635E">
            <wp:extent cx="4411553" cy="3698875"/>
            <wp:effectExtent l="0" t="0" r="8255" b="0"/>
            <wp:docPr id="19255196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51962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20423" cy="3706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F0983F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B5298" w:rsidRPr="00CB5298">
        <w:rPr>
          <w:rFonts w:ascii="Verdana" w:hAnsi="Verdana"/>
          <w:b/>
          <w:bCs/>
          <w:i/>
          <w:iCs/>
          <w:sz w:val="18"/>
          <w:szCs w:val="18"/>
        </w:rPr>
        <w:t>411</w:t>
      </w:r>
      <w:r w:rsidR="00CB5298">
        <w:rPr>
          <w:rFonts w:ascii="Verdana" w:hAnsi="Verdana"/>
          <w:b/>
          <w:bCs/>
          <w:i/>
          <w:iCs/>
          <w:sz w:val="18"/>
          <w:szCs w:val="18"/>
        </w:rPr>
        <w:t>7</w:t>
      </w:r>
      <w:r w:rsidR="00CB5298" w:rsidRPr="00CB5298">
        <w:rPr>
          <w:rFonts w:ascii="Verdana" w:hAnsi="Verdana"/>
          <w:b/>
          <w:bCs/>
          <w:i/>
          <w:iCs/>
          <w:sz w:val="18"/>
          <w:szCs w:val="18"/>
        </w:rPr>
        <w:t>/0100:0758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8E104" w14:textId="77777777" w:rsidR="009B40D5" w:rsidRDefault="009B40D5" w:rsidP="003B25C1">
      <w:pPr>
        <w:spacing w:after="0" w:line="240" w:lineRule="auto"/>
      </w:pPr>
      <w:r>
        <w:separator/>
      </w:r>
    </w:p>
  </w:endnote>
  <w:endnote w:type="continuationSeparator" w:id="0">
    <w:p w14:paraId="71B13FB1" w14:textId="77777777" w:rsidR="009B40D5" w:rsidRDefault="009B40D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94B63" w14:textId="77777777" w:rsidR="009B40D5" w:rsidRDefault="009B40D5" w:rsidP="003B25C1">
      <w:pPr>
        <w:spacing w:after="0" w:line="240" w:lineRule="auto"/>
      </w:pPr>
      <w:r>
        <w:separator/>
      </w:r>
    </w:p>
  </w:footnote>
  <w:footnote w:type="continuationSeparator" w:id="0">
    <w:p w14:paraId="07864AD6" w14:textId="77777777" w:rsidR="009B40D5" w:rsidRDefault="009B40D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1B66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3848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E705D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B40D5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3DC2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5298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D59B2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2025-09-08T07:36:00Z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