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A9D5D00" w:rsidR="00F342EA" w:rsidRDefault="00733038" w:rsidP="00CA5379">
      <w:pPr>
        <w:spacing w:after="0" w:line="360" w:lineRule="auto"/>
        <w:rPr>
          <w:noProof/>
          <w:lang w:eastAsia="lt-LT"/>
        </w:rPr>
      </w:pPr>
      <w:r w:rsidRPr="00733038">
        <w:rPr>
          <w:noProof/>
          <w:lang w:eastAsia="lt-LT"/>
        </w:rPr>
        <w:drawing>
          <wp:inline distT="0" distB="0" distL="0" distR="0" wp14:anchorId="22059641" wp14:editId="6DFA6FDA">
            <wp:extent cx="4273550" cy="3927693"/>
            <wp:effectExtent l="0" t="0" r="0" b="0"/>
            <wp:docPr id="20662311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2311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1893" cy="393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EC39D7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7A89459">
                <wp:simplePos x="0" y="0"/>
                <wp:positionH relativeFrom="margin">
                  <wp:posOffset>1523364</wp:posOffset>
                </wp:positionH>
                <wp:positionV relativeFrom="paragraph">
                  <wp:posOffset>1654174</wp:posOffset>
                </wp:positionV>
                <wp:extent cx="904875" cy="197802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04875" cy="1978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5C01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9.95pt;margin-top:130.25pt;width:71.25pt;height:15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33038" w:rsidRPr="00733038">
        <w:rPr>
          <w:noProof/>
        </w:rPr>
        <w:drawing>
          <wp:inline distT="0" distB="0" distL="0" distR="0" wp14:anchorId="417DF8C3" wp14:editId="05B96051">
            <wp:extent cx="3140734" cy="3547745"/>
            <wp:effectExtent l="0" t="0" r="2540" b="0"/>
            <wp:docPr id="16809842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9842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4739" cy="356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56A17C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3038" w:rsidRPr="00733038">
        <w:rPr>
          <w:rFonts w:ascii="Verdana" w:hAnsi="Verdana"/>
          <w:b/>
          <w:bCs/>
          <w:i/>
          <w:iCs/>
          <w:sz w:val="18"/>
          <w:szCs w:val="18"/>
        </w:rPr>
        <w:t>4184/0100:1111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82FBD" w14:textId="77777777" w:rsidR="00096C12" w:rsidRDefault="00096C12" w:rsidP="003B25C1">
      <w:pPr>
        <w:spacing w:after="0" w:line="240" w:lineRule="auto"/>
      </w:pPr>
      <w:r>
        <w:separator/>
      </w:r>
    </w:p>
  </w:endnote>
  <w:endnote w:type="continuationSeparator" w:id="0">
    <w:p w14:paraId="72E184CB" w14:textId="77777777" w:rsidR="00096C12" w:rsidRDefault="00096C1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A4085" w14:textId="77777777" w:rsidR="00096C12" w:rsidRDefault="00096C12" w:rsidP="003B25C1">
      <w:pPr>
        <w:spacing w:after="0" w:line="240" w:lineRule="auto"/>
      </w:pPr>
      <w:r>
        <w:separator/>
      </w:r>
    </w:p>
  </w:footnote>
  <w:footnote w:type="continuationSeparator" w:id="0">
    <w:p w14:paraId="5238B0F6" w14:textId="77777777" w:rsidR="00096C12" w:rsidRDefault="00096C1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2025-02-19T10:56:00Z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