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74D70D8" w:rsidR="00F342EA" w:rsidRDefault="008E75D9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70EF01B5" wp14:editId="76774659">
            <wp:extent cx="6020533" cy="3952875"/>
            <wp:effectExtent l="0" t="0" r="0" b="0"/>
            <wp:docPr id="20033516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351677" name=""/>
                    <pic:cNvPicPr/>
                  </pic:nvPicPr>
                  <pic:blipFill rotWithShape="1">
                    <a:blip r:embed="rId7"/>
                    <a:srcRect l="11828" t="16878" r="26542" b="11179"/>
                    <a:stretch/>
                  </pic:blipFill>
                  <pic:spPr bwMode="auto">
                    <a:xfrm>
                      <a:off x="0" y="0"/>
                      <a:ext cx="6025023" cy="3955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AAE7E5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4290D40">
                <wp:simplePos x="0" y="0"/>
                <wp:positionH relativeFrom="margin">
                  <wp:posOffset>2110740</wp:posOffset>
                </wp:positionH>
                <wp:positionV relativeFrom="paragraph">
                  <wp:posOffset>1976754</wp:posOffset>
                </wp:positionV>
                <wp:extent cx="304800" cy="17716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04800" cy="1771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B9B8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6.2pt;margin-top:155.65pt;width:24pt;height:139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8E75D9">
        <w:rPr>
          <w:noProof/>
        </w:rPr>
        <w:drawing>
          <wp:inline distT="0" distB="0" distL="0" distR="0" wp14:anchorId="3330A6A5" wp14:editId="64B38763">
            <wp:extent cx="5886450" cy="3614219"/>
            <wp:effectExtent l="0" t="0" r="0" b="5715"/>
            <wp:docPr id="19843111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31116" name=""/>
                    <pic:cNvPicPr/>
                  </pic:nvPicPr>
                  <pic:blipFill rotWithShape="1">
                    <a:blip r:embed="rId8"/>
                    <a:srcRect l="24901" t="19646" r="15024" b="14775"/>
                    <a:stretch/>
                  </pic:blipFill>
                  <pic:spPr bwMode="auto">
                    <a:xfrm>
                      <a:off x="0" y="0"/>
                      <a:ext cx="5895065" cy="3619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26CF75B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75D9">
        <w:t>4192/0300:5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EB0551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60569" w14:textId="77777777" w:rsidR="00EB0551" w:rsidRDefault="00EB0551" w:rsidP="003B25C1">
      <w:pPr>
        <w:spacing w:after="0" w:line="240" w:lineRule="auto"/>
      </w:pPr>
      <w:r>
        <w:separator/>
      </w:r>
    </w:p>
  </w:endnote>
  <w:endnote w:type="continuationSeparator" w:id="0">
    <w:p w14:paraId="336B5AAF" w14:textId="77777777" w:rsidR="00EB0551" w:rsidRDefault="00EB055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42D7B" w14:textId="77777777" w:rsidR="00EB0551" w:rsidRDefault="00EB0551" w:rsidP="003B25C1">
      <w:pPr>
        <w:spacing w:after="0" w:line="240" w:lineRule="auto"/>
      </w:pPr>
      <w:r>
        <w:separator/>
      </w:r>
    </w:p>
  </w:footnote>
  <w:footnote w:type="continuationSeparator" w:id="0">
    <w:p w14:paraId="5887D65C" w14:textId="77777777" w:rsidR="00EB0551" w:rsidRDefault="00EB055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2024-01-30T14:50:00Z</dcterms:created>
  <dcterms:modified xsi:type="dcterms:W3CDTF">2024-01-30T14:50:00Z</dcterms:modified>
</cp:coreProperties>
</file>