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316E21D" w:rsidR="00F342EA" w:rsidRDefault="005F7F39" w:rsidP="00CA5379">
      <w:pPr>
        <w:spacing w:after="0" w:line="360" w:lineRule="auto"/>
        <w:rPr>
          <w:noProof/>
          <w:lang w:eastAsia="lt-LT"/>
        </w:rPr>
      </w:pPr>
      <w:r w:rsidRPr="005F7F39">
        <w:rPr>
          <w:noProof/>
          <w:lang w:eastAsia="lt-LT"/>
        </w:rPr>
        <w:drawing>
          <wp:inline distT="0" distB="0" distL="0" distR="0" wp14:anchorId="0FED3E4A" wp14:editId="7600D023">
            <wp:extent cx="4128870" cy="4048760"/>
            <wp:effectExtent l="0" t="0" r="5080" b="8890"/>
            <wp:docPr id="1060897227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897227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33732" cy="405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64896D1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0586503" w:rsidR="00F342EA" w:rsidRDefault="00021D9D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5CDD5A2">
                <wp:simplePos x="0" y="0"/>
                <wp:positionH relativeFrom="margin">
                  <wp:posOffset>986790</wp:posOffset>
                </wp:positionH>
                <wp:positionV relativeFrom="paragraph">
                  <wp:posOffset>1865630</wp:posOffset>
                </wp:positionV>
                <wp:extent cx="704850" cy="2165350"/>
                <wp:effectExtent l="0" t="38100" r="5715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2165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066E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7pt;margin-top:146.9pt;width:55.5pt;height:170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5F7F39">
        <w:rPr>
          <w:noProof/>
          <w:lang w:eastAsia="lt-LT"/>
        </w:rPr>
        <w:drawing>
          <wp:inline distT="0" distB="0" distL="0" distR="0" wp14:anchorId="2A478714" wp14:editId="5073C0B6">
            <wp:extent cx="3658235" cy="3912048"/>
            <wp:effectExtent l="0" t="0" r="0" b="0"/>
            <wp:docPr id="888968032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419" cy="3924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CF5180" w14:textId="2A68EDD9" w:rsidR="00A80807" w:rsidRDefault="005F7F39" w:rsidP="00CA5379">
      <w:pPr>
        <w:spacing w:after="0" w:line="360" w:lineRule="auto"/>
        <w:rPr>
          <w:noProof/>
          <w:lang w:eastAsia="lt-LT"/>
        </w:rPr>
      </w:pPr>
      <w:r w:rsidRPr="005F7F39">
        <w:rPr>
          <w:rFonts w:ascii="Verdana" w:hAnsi="Verdana"/>
          <w:b/>
          <w:bCs/>
          <w:i/>
          <w:iCs/>
          <w:sz w:val="18"/>
          <w:szCs w:val="18"/>
        </w:rPr>
        <w:t>4180/0400:0663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6295BB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2DF3FC">
                <wp:simplePos x="0" y="0"/>
                <wp:positionH relativeFrom="margin">
                  <wp:posOffset>1691639</wp:posOffset>
                </wp:positionH>
                <wp:positionV relativeFrom="paragraph">
                  <wp:posOffset>2082799</wp:posOffset>
                </wp:positionV>
                <wp:extent cx="739775" cy="1717675"/>
                <wp:effectExtent l="38100" t="38100" r="222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39775" cy="171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A767D" id="AutoShape 13" o:spid="_x0000_s1026" type="#_x0000_t32" style="position:absolute;margin-left:133.2pt;margin-top:164pt;width:58.25pt;height:135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F7F39" w:rsidRPr="005F7F39">
        <w:rPr>
          <w:noProof/>
        </w:rPr>
        <w:drawing>
          <wp:inline distT="0" distB="0" distL="0" distR="0" wp14:anchorId="5BB066B4" wp14:editId="3BDD90DD">
            <wp:extent cx="3946477" cy="3769995"/>
            <wp:effectExtent l="0" t="0" r="0" b="1905"/>
            <wp:docPr id="1002560375" name="Paveikslėlis 1" descr="Paveikslėlis, kuriame yra linija, diagrama,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560375" name="Paveikslėlis 1" descr="Paveikslėlis, kuriame yra linija, diagrama,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9940" cy="3782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AB2FA5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F7F39" w:rsidRPr="005F7F39">
        <w:rPr>
          <w:rFonts w:ascii="Verdana" w:hAnsi="Verdana"/>
          <w:b/>
          <w:bCs/>
          <w:i/>
          <w:iCs/>
          <w:sz w:val="18"/>
          <w:szCs w:val="18"/>
        </w:rPr>
        <w:t>4180/0400:0663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C7560" w14:textId="77777777" w:rsidR="00E34985" w:rsidRDefault="00E34985" w:rsidP="003B25C1">
      <w:pPr>
        <w:spacing w:after="0" w:line="240" w:lineRule="auto"/>
      </w:pPr>
      <w:r>
        <w:separator/>
      </w:r>
    </w:p>
  </w:endnote>
  <w:endnote w:type="continuationSeparator" w:id="0">
    <w:p w14:paraId="0B797731" w14:textId="77777777" w:rsidR="00E34985" w:rsidRDefault="00E3498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2094A" w14:textId="77777777" w:rsidR="00E34985" w:rsidRDefault="00E34985" w:rsidP="003B25C1">
      <w:pPr>
        <w:spacing w:after="0" w:line="240" w:lineRule="auto"/>
      </w:pPr>
      <w:r>
        <w:separator/>
      </w:r>
    </w:p>
  </w:footnote>
  <w:footnote w:type="continuationSeparator" w:id="0">
    <w:p w14:paraId="1A9105D2" w14:textId="77777777" w:rsidR="00E34985" w:rsidRDefault="00E3498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10F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5F7F39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4985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164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2025-12-17T08:47:00Z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