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A5CAA1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07CBB91" w:rsidR="00F342EA" w:rsidRDefault="00B35EB4" w:rsidP="00CA5379">
      <w:pPr>
        <w:spacing w:after="0" w:line="360" w:lineRule="auto"/>
        <w:rPr>
          <w:noProof/>
          <w:lang w:eastAsia="lt-LT"/>
        </w:rPr>
      </w:pPr>
      <w:r w:rsidRPr="00B35EB4">
        <w:rPr>
          <w:noProof/>
          <w:lang w:eastAsia="lt-LT"/>
        </w:rPr>
        <w:drawing>
          <wp:inline distT="0" distB="0" distL="0" distR="0" wp14:anchorId="0C348B89" wp14:editId="0FD7CE06">
            <wp:extent cx="6120130" cy="4567555"/>
            <wp:effectExtent l="0" t="0" r="0" b="4445"/>
            <wp:docPr id="10575072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5072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4F534E2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EE4A4C4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2B432E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00A76D01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46DF0C17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30BC7DE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7F9353B4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43197E66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2A8DFF2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07A69F07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D6F234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9E0D8BA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7B45D2FF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B17A4E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66996D33" w14:textId="4785AE7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28EA6C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399D85">
                <wp:simplePos x="0" y="0"/>
                <wp:positionH relativeFrom="margin">
                  <wp:posOffset>1834515</wp:posOffset>
                </wp:positionH>
                <wp:positionV relativeFrom="paragraph">
                  <wp:posOffset>2262504</wp:posOffset>
                </wp:positionV>
                <wp:extent cx="590550" cy="13620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0550" cy="1362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9FAF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45pt;margin-top:178.15pt;width:46.5pt;height:10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35EB4" w:rsidRPr="00B35EB4">
        <w:rPr>
          <w:noProof/>
        </w:rPr>
        <w:drawing>
          <wp:inline distT="0" distB="0" distL="0" distR="0" wp14:anchorId="55A19BAD" wp14:editId="5E9540A3">
            <wp:extent cx="4038600" cy="3623761"/>
            <wp:effectExtent l="0" t="0" r="0" b="0"/>
            <wp:docPr id="248824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824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1191" cy="363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ED2D06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26BC3" w:rsidRPr="00E26BC3">
        <w:rPr>
          <w:rFonts w:ascii="Verdana" w:hAnsi="Verdana"/>
          <w:b/>
          <w:bCs/>
          <w:i/>
          <w:iCs/>
          <w:sz w:val="18"/>
          <w:szCs w:val="18"/>
        </w:rPr>
        <w:t>4182/0600:5</w:t>
      </w:r>
      <w:r w:rsidR="00B35EB4">
        <w:rPr>
          <w:rFonts w:ascii="Verdana" w:hAnsi="Verdana"/>
          <w:b/>
          <w:bCs/>
          <w:i/>
          <w:iCs/>
          <w:sz w:val="18"/>
          <w:szCs w:val="18"/>
        </w:rPr>
        <w:t>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3CAEB" w14:textId="77777777" w:rsidR="00C906EE" w:rsidRDefault="00C906EE" w:rsidP="003B25C1">
      <w:pPr>
        <w:spacing w:after="0" w:line="240" w:lineRule="auto"/>
      </w:pPr>
      <w:r>
        <w:separator/>
      </w:r>
    </w:p>
  </w:endnote>
  <w:endnote w:type="continuationSeparator" w:id="0">
    <w:p w14:paraId="58A97F8C" w14:textId="77777777" w:rsidR="00C906EE" w:rsidRDefault="00C906E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FCB4E" w14:textId="77777777" w:rsidR="00C906EE" w:rsidRDefault="00C906EE" w:rsidP="003B25C1">
      <w:pPr>
        <w:spacing w:after="0" w:line="240" w:lineRule="auto"/>
      </w:pPr>
      <w:r>
        <w:separator/>
      </w:r>
    </w:p>
  </w:footnote>
  <w:footnote w:type="continuationSeparator" w:id="0">
    <w:p w14:paraId="704A6AE4" w14:textId="77777777" w:rsidR="00C906EE" w:rsidRDefault="00C906E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720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5EB4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1FD9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06EE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1A3B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6BC3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2024-10-29T11:29:00Z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