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A4D667A" w:rsidR="00F342EA" w:rsidRDefault="007602B4" w:rsidP="00CA5379">
      <w:pPr>
        <w:spacing w:after="0" w:line="360" w:lineRule="auto"/>
        <w:rPr>
          <w:noProof/>
          <w:lang w:eastAsia="lt-LT"/>
        </w:rPr>
      </w:pPr>
      <w:r w:rsidRPr="007602B4">
        <w:rPr>
          <w:noProof/>
          <w:lang w:eastAsia="lt-LT"/>
        </w:rPr>
        <w:drawing>
          <wp:inline distT="0" distB="0" distL="0" distR="0" wp14:anchorId="466120E0" wp14:editId="0DB27C7D">
            <wp:extent cx="4705350" cy="4241064"/>
            <wp:effectExtent l="0" t="0" r="0" b="7620"/>
            <wp:docPr id="18864665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64665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11487" cy="4246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234AF431" w:rsidR="00F342EA" w:rsidRDefault="007602B4" w:rsidP="00CA5379">
      <w:pPr>
        <w:spacing w:after="0" w:line="360" w:lineRule="auto"/>
        <w:rPr>
          <w:noProof/>
          <w:lang w:eastAsia="lt-LT"/>
        </w:rPr>
      </w:pPr>
      <w:r w:rsidRPr="007602B4">
        <w:rPr>
          <w:noProof/>
          <w:lang w:eastAsia="lt-LT"/>
        </w:rPr>
        <w:drawing>
          <wp:inline distT="0" distB="0" distL="0" distR="0" wp14:anchorId="0D86B413" wp14:editId="445DB7A3">
            <wp:extent cx="4434205" cy="3678301"/>
            <wp:effectExtent l="0" t="0" r="4445" b="0"/>
            <wp:docPr id="11548360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483608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41450" cy="3684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F3932AC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602B4" w:rsidRPr="007602B4">
        <w:rPr>
          <w:noProof/>
        </w:rPr>
        <w:drawing>
          <wp:inline distT="0" distB="0" distL="0" distR="0" wp14:anchorId="6059DD0E" wp14:editId="658618D0">
            <wp:extent cx="4200525" cy="3487944"/>
            <wp:effectExtent l="0" t="0" r="0" b="0"/>
            <wp:docPr id="150359700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59700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06534" cy="3492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48B9BA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602B4" w:rsidRPr="007602B4">
        <w:rPr>
          <w:rFonts w:ascii="Verdana" w:hAnsi="Verdana"/>
          <w:b/>
          <w:bCs/>
          <w:i/>
          <w:iCs/>
          <w:sz w:val="18"/>
          <w:szCs w:val="18"/>
        </w:rPr>
        <w:t>4152</w:t>
      </w:r>
      <w:r w:rsidR="007602B4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7602B4" w:rsidRPr="007602B4">
        <w:rPr>
          <w:rFonts w:ascii="Verdana" w:hAnsi="Verdana"/>
          <w:b/>
          <w:bCs/>
          <w:i/>
          <w:iCs/>
          <w:sz w:val="18"/>
          <w:szCs w:val="18"/>
        </w:rPr>
        <w:t>0400</w:t>
      </w:r>
      <w:r w:rsidR="007602B4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7602B4" w:rsidRPr="007602B4">
        <w:rPr>
          <w:rFonts w:ascii="Verdana" w:hAnsi="Verdana"/>
          <w:b/>
          <w:bCs/>
          <w:i/>
          <w:iCs/>
          <w:sz w:val="18"/>
          <w:szCs w:val="18"/>
        </w:rPr>
        <w:t>0689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25A546" w14:textId="77777777" w:rsidR="000A6C74" w:rsidRDefault="000A6C74" w:rsidP="003B25C1">
      <w:pPr>
        <w:spacing w:after="0" w:line="240" w:lineRule="auto"/>
      </w:pPr>
      <w:r>
        <w:separator/>
      </w:r>
    </w:p>
  </w:endnote>
  <w:endnote w:type="continuationSeparator" w:id="0">
    <w:p w14:paraId="6300838C" w14:textId="77777777" w:rsidR="000A6C74" w:rsidRDefault="000A6C7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795639" w14:textId="77777777" w:rsidR="000A6C74" w:rsidRDefault="000A6C74" w:rsidP="003B25C1">
      <w:pPr>
        <w:spacing w:after="0" w:line="240" w:lineRule="auto"/>
      </w:pPr>
      <w:r>
        <w:separator/>
      </w:r>
    </w:p>
  </w:footnote>
  <w:footnote w:type="continuationSeparator" w:id="0">
    <w:p w14:paraId="681F93E8" w14:textId="77777777" w:rsidR="000A6C74" w:rsidRDefault="000A6C7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A6C74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3E1D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02B4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156</Words>
  <Characters>90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2024-07-12T06:07:00Z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