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17342B3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4EB0008E" w:rsidR="00F342EA" w:rsidRDefault="00965DFC" w:rsidP="00CA5379">
      <w:pPr>
        <w:spacing w:after="0" w:line="360" w:lineRule="auto"/>
        <w:rPr>
          <w:noProof/>
          <w:lang w:eastAsia="lt-LT"/>
        </w:rPr>
      </w:pPr>
      <w:r w:rsidRPr="00965DFC">
        <w:rPr>
          <w:noProof/>
          <w:lang w:eastAsia="lt-LT"/>
        </w:rPr>
        <w:drawing>
          <wp:inline distT="0" distB="0" distL="0" distR="0" wp14:anchorId="51121908" wp14:editId="27EC67A2">
            <wp:extent cx="4457700" cy="3902684"/>
            <wp:effectExtent l="0" t="0" r="0" b="3175"/>
            <wp:docPr id="796034347" name="Paveikslėlis 1" descr="Paveikslėlis, kuriame yra Fotografija iš oro, Vaizdas iš paukščio skrydžio, Miesto erdvių dizaina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6034347" name="Paveikslėlis 1" descr="Paveikslėlis, kuriame yra Fotografija iš oro, Vaizdas iš paukščio skrydžio, Miesto erdvių dizainas, teksta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59701" cy="3904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187526F3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01BEFE73">
                <wp:simplePos x="0" y="0"/>
                <wp:positionH relativeFrom="margin">
                  <wp:posOffset>2139315</wp:posOffset>
                </wp:positionH>
                <wp:positionV relativeFrom="paragraph">
                  <wp:posOffset>2033904</wp:posOffset>
                </wp:positionV>
                <wp:extent cx="285750" cy="1590675"/>
                <wp:effectExtent l="38100" t="38100" r="19050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85750" cy="15906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5113E4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8.45pt;margin-top:160.15pt;width:22.5pt;height:125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965DFC" w:rsidRPr="00965DFC">
        <w:rPr>
          <w:noProof/>
        </w:rPr>
        <w:drawing>
          <wp:inline distT="0" distB="0" distL="0" distR="0" wp14:anchorId="6163F44B" wp14:editId="67B6E7AC">
            <wp:extent cx="3322493" cy="3529330"/>
            <wp:effectExtent l="0" t="0" r="0" b="0"/>
            <wp:docPr id="1879251596" name="Paveikslėlis 1" descr="Paveikslėlis, kuriame yra linija, Paralelė, Spalvinguma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9251596" name="Paveikslėlis 1" descr="Paveikslėlis, kuriame yra linija, Paralelė, Spalvingumas, tekst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328521" cy="3535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73D1464A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993BE7" w:rsidRPr="00993BE7">
        <w:rPr>
          <w:rFonts w:ascii="Verdana" w:hAnsi="Verdana"/>
          <w:b/>
          <w:bCs/>
          <w:i/>
          <w:iCs/>
          <w:sz w:val="18"/>
          <w:szCs w:val="18"/>
        </w:rPr>
        <w:t>4152/0500:331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7193C6" w14:textId="77777777" w:rsidR="00DF666F" w:rsidRDefault="00DF666F" w:rsidP="003B25C1">
      <w:pPr>
        <w:spacing w:after="0" w:line="240" w:lineRule="auto"/>
      </w:pPr>
      <w:r>
        <w:separator/>
      </w:r>
    </w:p>
  </w:endnote>
  <w:endnote w:type="continuationSeparator" w:id="0">
    <w:p w14:paraId="0B6CEEF9" w14:textId="77777777" w:rsidR="00DF666F" w:rsidRDefault="00DF666F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F2B445" w14:textId="77777777" w:rsidR="00DF666F" w:rsidRDefault="00DF666F" w:rsidP="003B25C1">
      <w:pPr>
        <w:spacing w:after="0" w:line="240" w:lineRule="auto"/>
      </w:pPr>
      <w:r>
        <w:separator/>
      </w:r>
    </w:p>
  </w:footnote>
  <w:footnote w:type="continuationSeparator" w:id="0">
    <w:p w14:paraId="0F0C2D8B" w14:textId="77777777" w:rsidR="00DF666F" w:rsidRDefault="00DF666F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5DFC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DF666F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10A3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8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2026-02-12T12:41:00Z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