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EB4E23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78B698E" w:rsidR="00F342EA" w:rsidRDefault="00076F83" w:rsidP="00CA5379">
      <w:pPr>
        <w:spacing w:after="0" w:line="360" w:lineRule="auto"/>
        <w:rPr>
          <w:noProof/>
          <w:lang w:eastAsia="lt-LT"/>
        </w:rPr>
      </w:pPr>
      <w:r w:rsidRPr="00076F83">
        <w:rPr>
          <w:noProof/>
          <w:lang w:eastAsia="lt-LT"/>
        </w:rPr>
        <w:drawing>
          <wp:inline distT="0" distB="0" distL="0" distR="0" wp14:anchorId="0A5D1F17" wp14:editId="7D74DFC5">
            <wp:extent cx="4486275" cy="4167888"/>
            <wp:effectExtent l="0" t="0" r="0" b="4445"/>
            <wp:docPr id="62920293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20293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91685" cy="417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998AF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99742BE">
                <wp:simplePos x="0" y="0"/>
                <wp:positionH relativeFrom="margin">
                  <wp:posOffset>1482089</wp:posOffset>
                </wp:positionH>
                <wp:positionV relativeFrom="paragraph">
                  <wp:posOffset>1948179</wp:posOffset>
                </wp:positionV>
                <wp:extent cx="942975" cy="16764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2975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76C3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6.7pt;margin-top:153.4pt;width:74.25pt;height:13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76F83" w:rsidRPr="00076F83">
        <w:rPr>
          <w:noProof/>
        </w:rPr>
        <w:drawing>
          <wp:inline distT="0" distB="0" distL="0" distR="0" wp14:anchorId="719BF746" wp14:editId="2E6C1C7B">
            <wp:extent cx="2953988" cy="3483610"/>
            <wp:effectExtent l="0" t="0" r="0" b="2540"/>
            <wp:docPr id="1663797490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797490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66028" cy="349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9C110F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76F83" w:rsidRPr="00076F83">
        <w:rPr>
          <w:rFonts w:ascii="Verdana" w:hAnsi="Verdana"/>
          <w:b/>
          <w:bCs/>
          <w:i/>
          <w:iCs/>
          <w:sz w:val="18"/>
          <w:szCs w:val="18"/>
        </w:rPr>
        <w:t>4142/0700:180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2BBE8" w14:textId="77777777" w:rsidR="00357DED" w:rsidRDefault="00357DED" w:rsidP="003B25C1">
      <w:pPr>
        <w:spacing w:after="0" w:line="240" w:lineRule="auto"/>
      </w:pPr>
      <w:r>
        <w:separator/>
      </w:r>
    </w:p>
  </w:endnote>
  <w:endnote w:type="continuationSeparator" w:id="0">
    <w:p w14:paraId="22966E88" w14:textId="77777777" w:rsidR="00357DED" w:rsidRDefault="00357DE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83C3A" w14:textId="77777777" w:rsidR="00357DED" w:rsidRDefault="00357DED" w:rsidP="003B25C1">
      <w:pPr>
        <w:spacing w:after="0" w:line="240" w:lineRule="auto"/>
      </w:pPr>
      <w:r>
        <w:separator/>
      </w:r>
    </w:p>
  </w:footnote>
  <w:footnote w:type="continuationSeparator" w:id="0">
    <w:p w14:paraId="3A0ECDD4" w14:textId="77777777" w:rsidR="00357DED" w:rsidRDefault="00357DE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6F83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52672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7DED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2025-05-15T11:05:00Z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