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B601A5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B340192" w:rsidR="00F342EA" w:rsidRDefault="001C4080" w:rsidP="00CA5379">
      <w:pPr>
        <w:spacing w:after="0" w:line="360" w:lineRule="auto"/>
        <w:rPr>
          <w:noProof/>
          <w:lang w:eastAsia="lt-LT"/>
        </w:rPr>
      </w:pPr>
      <w:r w:rsidRPr="001C4080">
        <w:rPr>
          <w:noProof/>
          <w:lang w:eastAsia="lt-LT"/>
        </w:rPr>
        <w:drawing>
          <wp:inline distT="0" distB="0" distL="0" distR="0" wp14:anchorId="252D261E" wp14:editId="7FF4EAF5">
            <wp:extent cx="4363054" cy="3926205"/>
            <wp:effectExtent l="0" t="0" r="0" b="0"/>
            <wp:docPr id="16656204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6204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4550" cy="392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40A36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B77E9A">
                <wp:simplePos x="0" y="0"/>
                <wp:positionH relativeFrom="margin">
                  <wp:posOffset>2425064</wp:posOffset>
                </wp:positionH>
                <wp:positionV relativeFrom="paragraph">
                  <wp:posOffset>1692274</wp:posOffset>
                </wp:positionV>
                <wp:extent cx="304800" cy="19335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41F9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33.25pt;width:24pt;height:152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C4080" w:rsidRPr="001C4080">
        <w:rPr>
          <w:noProof/>
        </w:rPr>
        <w:drawing>
          <wp:inline distT="0" distB="0" distL="0" distR="0" wp14:anchorId="0ECA2ADF" wp14:editId="205E5201">
            <wp:extent cx="4554133" cy="3517900"/>
            <wp:effectExtent l="0" t="0" r="0" b="6350"/>
            <wp:docPr id="12823217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3217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1818" cy="352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6BABB4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C4080" w:rsidRPr="001C4080">
        <w:rPr>
          <w:rFonts w:ascii="Verdana" w:hAnsi="Verdana"/>
          <w:b/>
          <w:bCs/>
          <w:i/>
          <w:iCs/>
          <w:sz w:val="18"/>
          <w:szCs w:val="18"/>
        </w:rPr>
        <w:t>4154/2900:1101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578D6" w14:textId="77777777" w:rsidR="00A85E2B" w:rsidRDefault="00A85E2B" w:rsidP="003B25C1">
      <w:pPr>
        <w:spacing w:after="0" w:line="240" w:lineRule="auto"/>
      </w:pPr>
      <w:r>
        <w:separator/>
      </w:r>
    </w:p>
  </w:endnote>
  <w:endnote w:type="continuationSeparator" w:id="0">
    <w:p w14:paraId="0A63CB67" w14:textId="77777777" w:rsidR="00A85E2B" w:rsidRDefault="00A85E2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6501C" w14:textId="77777777" w:rsidR="00A85E2B" w:rsidRDefault="00A85E2B" w:rsidP="003B25C1">
      <w:pPr>
        <w:spacing w:after="0" w:line="240" w:lineRule="auto"/>
      </w:pPr>
      <w:r>
        <w:separator/>
      </w:r>
    </w:p>
  </w:footnote>
  <w:footnote w:type="continuationSeparator" w:id="0">
    <w:p w14:paraId="19560C4B" w14:textId="77777777" w:rsidR="00A85E2B" w:rsidRDefault="00A85E2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080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5E2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E3035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2025-09-04T08:04:00Z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