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F3063" w14:textId="637F198A" w:rsidR="00C409D8" w:rsidRPr="00E0533C" w:rsidRDefault="00CB06BD" w:rsidP="00F6775A">
      <w:pPr>
        <w:jc w:val="center"/>
      </w:pPr>
      <w:r>
        <w:rPr>
          <w:noProof/>
        </w:rPr>
        <w:drawing>
          <wp:inline distT="0" distB="0" distL="0" distR="0" wp14:anchorId="4EEFA037" wp14:editId="29C0C62B">
            <wp:extent cx="558800" cy="571500"/>
            <wp:effectExtent l="0" t="0" r="0" b="0"/>
            <wp:docPr id="1812350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8800" cy="571500"/>
                    </a:xfrm>
                    <a:prstGeom prst="rect">
                      <a:avLst/>
                    </a:prstGeom>
                    <a:noFill/>
                    <a:ln>
                      <a:noFill/>
                    </a:ln>
                  </pic:spPr>
                </pic:pic>
              </a:graphicData>
            </a:graphic>
          </wp:inline>
        </w:drawing>
      </w:r>
    </w:p>
    <w:p w14:paraId="3B800D13" w14:textId="77777777" w:rsidR="00C92E07" w:rsidRPr="00C409D8" w:rsidRDefault="00C409D8" w:rsidP="00C409D8">
      <w:pPr>
        <w:rPr>
          <w:b/>
          <w:caps w:val="0"/>
          <w:szCs w:val="24"/>
        </w:rPr>
      </w:pPr>
      <w:r>
        <w:rPr>
          <w:caps w:val="0"/>
          <w:szCs w:val="24"/>
        </w:rPr>
        <w:t xml:space="preserve">    </w:t>
      </w:r>
    </w:p>
    <w:tbl>
      <w:tblPr>
        <w:tblW w:w="9880" w:type="dxa"/>
        <w:tblInd w:w="-142" w:type="dxa"/>
        <w:tblLayout w:type="fixed"/>
        <w:tblLook w:val="0000" w:firstRow="0" w:lastRow="0" w:firstColumn="0" w:lastColumn="0" w:noHBand="0" w:noVBand="0"/>
      </w:tblPr>
      <w:tblGrid>
        <w:gridCol w:w="4570"/>
        <w:gridCol w:w="5310"/>
      </w:tblGrid>
      <w:tr w:rsidR="00CE013D" w:rsidRPr="00F6775A" w14:paraId="427B581B" w14:textId="77777777" w:rsidTr="00472A73">
        <w:trPr>
          <w:cantSplit/>
          <w:trHeight w:val="1074"/>
        </w:trPr>
        <w:tc>
          <w:tcPr>
            <w:tcW w:w="9880" w:type="dxa"/>
            <w:gridSpan w:val="2"/>
          </w:tcPr>
          <w:p w14:paraId="3A8253D7" w14:textId="024532F1" w:rsidR="00CE013D" w:rsidRPr="007642D8" w:rsidRDefault="00CE013D" w:rsidP="00C92E07">
            <w:pPr>
              <w:jc w:val="center"/>
              <w:rPr>
                <w:b/>
                <w:sz w:val="28"/>
                <w:szCs w:val="28"/>
              </w:rPr>
            </w:pPr>
            <w:r w:rsidRPr="007642D8">
              <w:rPr>
                <w:b/>
                <w:sz w:val="28"/>
                <w:szCs w:val="28"/>
              </w:rPr>
              <w:t>Nacionalinė žemės tarnyb</w:t>
            </w:r>
            <w:r w:rsidR="00A9251F">
              <w:rPr>
                <w:b/>
                <w:sz w:val="28"/>
                <w:szCs w:val="28"/>
              </w:rPr>
              <w:t>A</w:t>
            </w:r>
          </w:p>
          <w:p w14:paraId="34D732F4" w14:textId="77777777" w:rsidR="00CE013D" w:rsidRPr="007642D8" w:rsidRDefault="00CE013D" w:rsidP="00C92E07">
            <w:pPr>
              <w:pStyle w:val="Antrat1"/>
              <w:ind w:left="0" w:firstLine="34"/>
              <w:rPr>
                <w:rFonts w:ascii="Times New Roman" w:hAnsi="Times New Roman"/>
                <w:caps/>
                <w:szCs w:val="28"/>
              </w:rPr>
            </w:pPr>
            <w:r w:rsidRPr="007642D8">
              <w:rPr>
                <w:rFonts w:ascii="Times New Roman" w:hAnsi="Times New Roman"/>
                <w:caps/>
                <w:szCs w:val="28"/>
              </w:rPr>
              <w:t xml:space="preserve">PRIE </w:t>
            </w:r>
            <w:r w:rsidR="00796A0F">
              <w:rPr>
                <w:rFonts w:ascii="Times New Roman" w:hAnsi="Times New Roman"/>
                <w:caps/>
                <w:szCs w:val="28"/>
              </w:rPr>
              <w:t>Aplinkos</w:t>
            </w:r>
            <w:r w:rsidRPr="007642D8">
              <w:rPr>
                <w:rFonts w:ascii="Times New Roman" w:hAnsi="Times New Roman"/>
                <w:caps/>
                <w:szCs w:val="28"/>
              </w:rPr>
              <w:t xml:space="preserve"> MINISTERIJOS</w:t>
            </w:r>
          </w:p>
          <w:p w14:paraId="7867D5A0" w14:textId="53A3972A" w:rsidR="00CE013D" w:rsidRPr="00F6775A" w:rsidRDefault="00CB06BD" w:rsidP="00C92E07">
            <w:pPr>
              <w:ind w:firstLine="34"/>
              <w:jc w:val="center"/>
              <w:rPr>
                <w:b/>
                <w:sz w:val="48"/>
                <w:szCs w:val="48"/>
              </w:rPr>
            </w:pPr>
            <w:r>
              <w:rPr>
                <w:noProof/>
              </w:rPr>
              <mc:AlternateContent>
                <mc:Choice Requires="wps">
                  <w:drawing>
                    <wp:anchor distT="0" distB="0" distL="114300" distR="114300" simplePos="0" relativeHeight="251658240" behindDoc="0" locked="0" layoutInCell="1" allowOverlap="1" wp14:anchorId="59E23977" wp14:editId="6CA01070">
                      <wp:simplePos x="0" y="0"/>
                      <wp:positionH relativeFrom="column">
                        <wp:posOffset>3357880</wp:posOffset>
                      </wp:positionH>
                      <wp:positionV relativeFrom="paragraph">
                        <wp:posOffset>304800</wp:posOffset>
                      </wp:positionV>
                      <wp:extent cx="1143000" cy="270510"/>
                      <wp:effectExtent l="0" t="0" r="3175" b="0"/>
                      <wp:wrapNone/>
                      <wp:docPr id="51896320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D5855" w14:textId="0E039AEB" w:rsidR="00A84B3F" w:rsidRPr="000A5D7B" w:rsidRDefault="006222F3" w:rsidP="000A5D7B">
                                  <w:r>
                                    <w:t>20</w:t>
                                  </w:r>
                                  <w:r w:rsidR="00264F2A">
                                    <w:t>2</w:t>
                                  </w:r>
                                  <w:r w:rsidR="001156F2">
                                    <w:t>5</w:t>
                                  </w:r>
                                  <w:r w:rsidR="00041CCA">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E23977" id="_x0000_t202" coordsize="21600,21600" o:spt="202" path="m,l,21600r21600,l21600,xe">
                      <v:stroke joinstyle="miter"/>
                      <v:path gradientshapeok="t" o:connecttype="rect"/>
                    </v:shapetype>
                    <v:shape id="Text Box 4" o:spid="_x0000_s1026" type="#_x0000_t202" style="position:absolute;left:0;text-align:left;margin-left:264.4pt;margin-top:24pt;width:90pt;height:2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" filled="f" stroked="f">
                      <v:textbox>
                        <w:txbxContent>
                          <w:p w14:paraId="2D7D5855" w14:textId="0E039AEB" w:rsidR="00A84B3F" w:rsidRPr="000A5D7B" w:rsidRDefault="006222F3" w:rsidP="000A5D7B">
                            <w:r>
                              <w:t>20</w:t>
                            </w:r>
                            <w:r w:rsidR="00264F2A">
                              <w:t>2</w:t>
                            </w:r>
                            <w:r w:rsidR="001156F2">
                              <w:t>5</w:t>
                            </w:r>
                            <w:r w:rsidR="00041CCA">
                              <w:t>-</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56C3821D" wp14:editId="1C300390">
                      <wp:simplePos x="0" y="0"/>
                      <wp:positionH relativeFrom="column">
                        <wp:posOffset>4665980</wp:posOffset>
                      </wp:positionH>
                      <wp:positionV relativeFrom="paragraph">
                        <wp:posOffset>282575</wp:posOffset>
                      </wp:positionV>
                      <wp:extent cx="1399540" cy="279400"/>
                      <wp:effectExtent l="0" t="4445" r="635" b="1905"/>
                      <wp:wrapNone/>
                      <wp:docPr id="5715920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27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1885" w14:textId="77777777" w:rsidR="00CE013D" w:rsidRPr="00264F2A" w:rsidRDefault="00CE013D" w:rsidP="00FB40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C3821D" id="Text Box 3" o:spid="_x0000_s1027" type="#_x0000_t202" style="position:absolute;left:0;text-align:left;margin-left:367.4pt;margin-top:22.25pt;width:110.2pt;height: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" filled="f" stroked="f">
                      <v:textbox>
                        <w:txbxContent>
                          <w:p w14:paraId="267F1885" w14:textId="77777777" w:rsidR="00CE013D" w:rsidRPr="00264F2A" w:rsidRDefault="00CE013D" w:rsidP="00FB406E"/>
                        </w:txbxContent>
                      </v:textbox>
                    </v:shape>
                  </w:pict>
                </mc:Fallback>
              </mc:AlternateContent>
            </w:r>
          </w:p>
        </w:tc>
      </w:tr>
      <w:tr w:rsidR="00CE013D" w14:paraId="27477AF3" w14:textId="77777777" w:rsidTr="00472A73">
        <w:trPr>
          <w:cantSplit/>
        </w:trPr>
        <w:tc>
          <w:tcPr>
            <w:tcW w:w="4570" w:type="dxa"/>
          </w:tcPr>
          <w:p w14:paraId="0DFD5316" w14:textId="2BEBA1BF" w:rsidR="003E6B30" w:rsidRDefault="00383FC7" w:rsidP="00520C30">
            <w:pPr>
              <w:ind w:left="-80"/>
              <w:rPr>
                <w:caps w:val="0"/>
              </w:rPr>
            </w:pPr>
            <w:r>
              <w:rPr>
                <w:caps w:val="0"/>
              </w:rPr>
              <w:t>Vilniaus</w:t>
            </w:r>
            <w:r w:rsidR="00EE0663">
              <w:rPr>
                <w:caps w:val="0"/>
              </w:rPr>
              <w:t xml:space="preserve"> rajono savivaldybės administracijai</w:t>
            </w:r>
          </w:p>
          <w:p w14:paraId="681F3242" w14:textId="7DBD0C19" w:rsidR="00762053" w:rsidRDefault="00262EE7" w:rsidP="00520C30">
            <w:pPr>
              <w:ind w:left="-80"/>
              <w:rPr>
                <w:caps w:val="0"/>
              </w:rPr>
            </w:pPr>
            <w:r>
              <w:rPr>
                <w:caps w:val="0"/>
              </w:rPr>
              <w:t xml:space="preserve">El. p. </w:t>
            </w:r>
            <w:r w:rsidR="00520C30">
              <w:rPr>
                <w:caps w:val="0"/>
              </w:rPr>
              <w:t xml:space="preserve"> </w:t>
            </w:r>
            <w:r w:rsidR="00F53F9B" w:rsidRPr="00F53F9B">
              <w:rPr>
                <w:caps w:val="0"/>
              </w:rPr>
              <w:t>vrsa@vrsa.lt</w:t>
            </w:r>
          </w:p>
          <w:p w14:paraId="240C06E6" w14:textId="77777777" w:rsidR="00564E27" w:rsidRDefault="00564E27" w:rsidP="00520C30">
            <w:pPr>
              <w:ind w:left="-80"/>
              <w:rPr>
                <w:caps w:val="0"/>
              </w:rPr>
            </w:pPr>
          </w:p>
          <w:p w14:paraId="60447D68" w14:textId="0F26E86D" w:rsidR="00762053" w:rsidRDefault="00762053" w:rsidP="009B318C">
            <w:pPr>
              <w:ind w:left="-80"/>
              <w:rPr>
                <w:caps w:val="0"/>
              </w:rPr>
            </w:pPr>
          </w:p>
        </w:tc>
        <w:tc>
          <w:tcPr>
            <w:tcW w:w="5310" w:type="dxa"/>
          </w:tcPr>
          <w:p w14:paraId="3E8BF4CB" w14:textId="77777777" w:rsidR="00CE013D" w:rsidRDefault="00CE013D" w:rsidP="00E00297">
            <w:pPr>
              <w:rPr>
                <w:caps w:val="0"/>
              </w:rPr>
            </w:pPr>
            <w:r w:rsidRPr="003671BA">
              <w:rPr>
                <w:caps w:val="0"/>
                <w:szCs w:val="24"/>
              </w:rPr>
              <w:t xml:space="preserve"> </w:t>
            </w:r>
            <w:r w:rsidR="007642D8">
              <w:rPr>
                <w:caps w:val="0"/>
              </w:rPr>
              <w:t xml:space="preserve">         </w:t>
            </w:r>
            <w:r w:rsidR="00976C53">
              <w:rPr>
                <w:caps w:val="0"/>
              </w:rPr>
              <w:t xml:space="preserve">   </w:t>
            </w:r>
            <w:r w:rsidR="00513D6A">
              <w:rPr>
                <w:caps w:val="0"/>
              </w:rPr>
              <w:t xml:space="preserve">  ______________</w:t>
            </w:r>
            <w:r>
              <w:rPr>
                <w:caps w:val="0"/>
              </w:rPr>
              <w:t xml:space="preserve"> Nr. ____________</w:t>
            </w:r>
            <w:r w:rsidR="003671BA">
              <w:rPr>
                <w:caps w:val="0"/>
              </w:rPr>
              <w:t>____</w:t>
            </w:r>
            <w:r w:rsidR="00C92E07">
              <w:rPr>
                <w:caps w:val="0"/>
              </w:rPr>
              <w:t>_</w:t>
            </w:r>
          </w:p>
          <w:p w14:paraId="1A3AECCF" w14:textId="20515238" w:rsidR="00CE013D" w:rsidRDefault="00CB06BD">
            <w:pPr>
              <w:jc w:val="center"/>
              <w:rPr>
                <w:caps w:val="0"/>
                <w:sz w:val="10"/>
              </w:rPr>
            </w:pPr>
            <w:r>
              <w:rPr>
                <w:noProof/>
              </w:rPr>
              <mc:AlternateContent>
                <mc:Choice Requires="wps">
                  <w:drawing>
                    <wp:anchor distT="0" distB="0" distL="114300" distR="114300" simplePos="0" relativeHeight="251656192" behindDoc="0" locked="0" layoutInCell="1" allowOverlap="1" wp14:anchorId="2563845A" wp14:editId="5BDBF4F5">
                      <wp:simplePos x="0" y="0"/>
                      <wp:positionH relativeFrom="column">
                        <wp:posOffset>624840</wp:posOffset>
                      </wp:positionH>
                      <wp:positionV relativeFrom="paragraph">
                        <wp:posOffset>8890</wp:posOffset>
                      </wp:positionV>
                      <wp:extent cx="1085850" cy="286385"/>
                      <wp:effectExtent l="1905" t="0" r="0" b="0"/>
                      <wp:wrapNone/>
                      <wp:docPr id="1931254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91627" w14:textId="41242C23" w:rsidR="00CE013D" w:rsidRPr="00D16B32" w:rsidRDefault="00CE013D" w:rsidP="00E376E2">
                                  <w:pPr>
                                    <w:ind w:left="-14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3845A" id="Text Box 2" o:spid="_x0000_s1028" type="#_x0000_t202" style="position:absolute;left:0;text-align:left;margin-left:49.2pt;margin-top:.7pt;width:85.5pt;height:2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" filled="f" stroked="f">
                      <v:textbox>
                        <w:txbxContent>
                          <w:p w14:paraId="49A91627" w14:textId="41242C23" w:rsidR="00CE013D" w:rsidRPr="00D16B32" w:rsidRDefault="00CE013D" w:rsidP="00E376E2">
                            <w:pPr>
                              <w:ind w:left="-142"/>
                            </w:pP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5D94729" wp14:editId="7F058CEA">
                      <wp:simplePos x="0" y="0"/>
                      <wp:positionH relativeFrom="column">
                        <wp:posOffset>1846580</wp:posOffset>
                      </wp:positionH>
                      <wp:positionV relativeFrom="paragraph">
                        <wp:posOffset>8890</wp:posOffset>
                      </wp:positionV>
                      <wp:extent cx="1466215" cy="286385"/>
                      <wp:effectExtent l="4445" t="0" r="0" b="0"/>
                      <wp:wrapNone/>
                      <wp:docPr id="140809796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C930E" w14:textId="7056ABA5" w:rsidR="00A84B3F" w:rsidRPr="009D7675" w:rsidRDefault="00A84B3F" w:rsidP="000A5D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94729" id="Text Box 5" o:spid="_x0000_s1029" type="#_x0000_t202" style="position:absolute;left:0;text-align:left;margin-left:145.4pt;margin-top:.7pt;width:115.45pt;height:2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" filled="f" stroked="f">
                      <v:textbox>
                        <w:txbxContent>
                          <w:p w14:paraId="4BDC930E" w14:textId="7056ABA5" w:rsidR="00A84B3F" w:rsidRPr="009D7675" w:rsidRDefault="00A84B3F" w:rsidP="000A5D7B"/>
                        </w:txbxContent>
                      </v:textbox>
                    </v:shape>
                  </w:pict>
                </mc:Fallback>
              </mc:AlternateContent>
            </w:r>
          </w:p>
          <w:p w14:paraId="619B8B9A" w14:textId="77777777" w:rsidR="0018637B" w:rsidRDefault="00995DE9" w:rsidP="0018637B">
            <w:pPr>
              <w:jc w:val="center"/>
              <w:rPr>
                <w:caps w:val="0"/>
              </w:rPr>
            </w:pPr>
            <w:r>
              <w:rPr>
                <w:caps w:val="0"/>
              </w:rPr>
              <w:t xml:space="preserve">   </w:t>
            </w:r>
            <w:r w:rsidR="0018637B">
              <w:rPr>
                <w:caps w:val="0"/>
              </w:rPr>
              <w:t xml:space="preserve">  </w:t>
            </w:r>
            <w:r w:rsidR="00976C53">
              <w:rPr>
                <w:caps w:val="0"/>
              </w:rPr>
              <w:t xml:space="preserve">      </w:t>
            </w:r>
            <w:r w:rsidR="00267E0C">
              <w:rPr>
                <w:caps w:val="0"/>
              </w:rPr>
              <w:t xml:space="preserve">  </w:t>
            </w:r>
            <w:r>
              <w:rPr>
                <w:caps w:val="0"/>
              </w:rPr>
              <w:t xml:space="preserve">Į </w:t>
            </w:r>
            <w:r w:rsidR="0018637B">
              <w:rPr>
                <w:caps w:val="0"/>
              </w:rPr>
              <w:t>______________</w:t>
            </w:r>
            <w:r w:rsidR="00CE013D">
              <w:rPr>
                <w:caps w:val="0"/>
              </w:rPr>
              <w:t xml:space="preserve"> Nr. ___</w:t>
            </w:r>
            <w:r w:rsidR="0018637B">
              <w:rPr>
                <w:caps w:val="0"/>
              </w:rPr>
              <w:t>_</w:t>
            </w:r>
            <w:r w:rsidR="00CE013D">
              <w:rPr>
                <w:caps w:val="0"/>
              </w:rPr>
              <w:t>___</w:t>
            </w:r>
            <w:r w:rsidR="003671BA">
              <w:rPr>
                <w:caps w:val="0"/>
              </w:rPr>
              <w:t>____</w:t>
            </w:r>
            <w:r w:rsidR="0018637B">
              <w:rPr>
                <w:caps w:val="0"/>
              </w:rPr>
              <w:t xml:space="preserve">______ </w:t>
            </w:r>
          </w:p>
        </w:tc>
      </w:tr>
    </w:tbl>
    <w:p w14:paraId="7C44743F" w14:textId="77777777" w:rsidR="00CE013D" w:rsidRDefault="00CE013D"/>
    <w:p w14:paraId="692C8906" w14:textId="77777777" w:rsidR="00CE013D" w:rsidRPr="00302DD7" w:rsidRDefault="00CE013D">
      <w:pPr>
        <w:rPr>
          <w:lang w:val="en-US"/>
        </w:rPr>
      </w:pPr>
    </w:p>
    <w:p w14:paraId="6C9199FF" w14:textId="17C2E42F" w:rsidR="00CE013D" w:rsidRPr="005B098B" w:rsidRDefault="00E101FD" w:rsidP="006B0B05">
      <w:pPr>
        <w:pStyle w:val="Antrat2"/>
        <w:rPr>
          <w:b w:val="0"/>
          <w:caps w:val="0"/>
        </w:rPr>
      </w:pPr>
      <w:r w:rsidRPr="00E101FD">
        <w:rPr>
          <w:caps w:val="0"/>
        </w:rPr>
        <w:t>D</w:t>
      </w:r>
      <w:r w:rsidR="00D40F24">
        <w:rPr>
          <w:caps w:val="0"/>
        </w:rPr>
        <w:t xml:space="preserve">ĖL </w:t>
      </w:r>
      <w:r w:rsidR="00777E88" w:rsidRPr="00777E88">
        <w:t>VALSTYBINĖS ŽEMĖS SKLYPO</w:t>
      </w:r>
      <w:r w:rsidR="00021D57">
        <w:t xml:space="preserve"> </w:t>
      </w:r>
      <w:r w:rsidR="00777E88" w:rsidRPr="00777E88">
        <w:t>NAUDOJIMO BŪDO NUSTATYMO</w:t>
      </w:r>
    </w:p>
    <w:p w14:paraId="28CDBE47" w14:textId="77777777" w:rsidR="00CE013D" w:rsidRDefault="00CE013D"/>
    <w:p w14:paraId="4122F71B" w14:textId="0C668821" w:rsidR="00E13BD0" w:rsidRDefault="00CE75F0" w:rsidP="00FD4136">
      <w:pPr>
        <w:pStyle w:val="Antrats"/>
        <w:widowControl w:val="0"/>
        <w:spacing w:line="360" w:lineRule="auto"/>
        <w:ind w:firstLine="709"/>
        <w:jc w:val="both"/>
        <w:rPr>
          <w:caps w:val="0"/>
          <w:lang w:val="lt-LT"/>
        </w:rPr>
      </w:pPr>
      <w:r w:rsidDel="00CE75F0">
        <w:rPr>
          <w:caps w:val="0"/>
        </w:rPr>
        <w:t xml:space="preserve"> </w:t>
      </w:r>
      <w:r w:rsidR="00CA7FE2" w:rsidRPr="00CA7FE2">
        <w:rPr>
          <w:caps w:val="0"/>
          <w:lang w:val="lt-LT"/>
        </w:rPr>
        <w:t>Nacionalinės žemės tarnybos prie Aplinkos ministerijos</w:t>
      </w:r>
      <w:r w:rsidR="00CA7FE2">
        <w:rPr>
          <w:caps w:val="0"/>
          <w:lang w:val="lt-LT"/>
        </w:rPr>
        <w:t xml:space="preserve"> Kauno </w:t>
      </w:r>
      <w:r w:rsidR="00DC1532">
        <w:rPr>
          <w:caps w:val="0"/>
          <w:lang w:val="lt-LT"/>
        </w:rPr>
        <w:t xml:space="preserve">apygardos žemės tvarkymo ir administravimo </w:t>
      </w:r>
      <w:r w:rsidR="0065407B">
        <w:rPr>
          <w:caps w:val="0"/>
          <w:lang w:val="lt-LT"/>
        </w:rPr>
        <w:t>skyrius</w:t>
      </w:r>
      <w:r w:rsidR="00CA7FE2" w:rsidRPr="00CA7FE2">
        <w:rPr>
          <w:caps w:val="0"/>
          <w:lang w:val="lt-LT"/>
        </w:rPr>
        <w:t xml:space="preserve"> (toliau – Skyrius) 202</w:t>
      </w:r>
      <w:r w:rsidR="00E756E7">
        <w:rPr>
          <w:caps w:val="0"/>
          <w:lang w:val="lt-LT"/>
        </w:rPr>
        <w:t>5</w:t>
      </w:r>
      <w:r w:rsidR="00CA7FE2" w:rsidRPr="00CA7FE2">
        <w:rPr>
          <w:caps w:val="0"/>
          <w:lang w:val="lt-LT"/>
        </w:rPr>
        <w:t xml:space="preserve"> m. </w:t>
      </w:r>
      <w:r w:rsidR="00EA64B5">
        <w:rPr>
          <w:caps w:val="0"/>
          <w:lang w:val="lt-LT"/>
        </w:rPr>
        <w:t xml:space="preserve"> </w:t>
      </w:r>
      <w:r w:rsidR="00A82A54">
        <w:rPr>
          <w:caps w:val="0"/>
          <w:lang w:val="lt-LT"/>
        </w:rPr>
        <w:t>rugpjūčio</w:t>
      </w:r>
      <w:r w:rsidR="00D12F2A">
        <w:rPr>
          <w:caps w:val="0"/>
          <w:lang w:val="lt-LT"/>
        </w:rPr>
        <w:t xml:space="preserve"> </w:t>
      </w:r>
      <w:r w:rsidR="00A82A54">
        <w:rPr>
          <w:caps w:val="0"/>
          <w:lang w:val="lt-LT"/>
        </w:rPr>
        <w:t>4</w:t>
      </w:r>
      <w:r w:rsidR="00D12F2A">
        <w:rPr>
          <w:caps w:val="0"/>
          <w:lang w:val="lt-LT"/>
        </w:rPr>
        <w:t xml:space="preserve"> </w:t>
      </w:r>
      <w:r w:rsidR="00CA7FE2" w:rsidRPr="00CA7FE2">
        <w:rPr>
          <w:caps w:val="0"/>
          <w:lang w:val="lt-LT"/>
        </w:rPr>
        <w:t xml:space="preserve">d. gavo </w:t>
      </w:r>
      <w:r w:rsidR="001156F2">
        <w:rPr>
          <w:caps w:val="0"/>
          <w:lang w:val="lt-LT"/>
        </w:rPr>
        <w:t>asme</w:t>
      </w:r>
      <w:r w:rsidR="00D12F2A">
        <w:rPr>
          <w:caps w:val="0"/>
          <w:lang w:val="lt-LT"/>
        </w:rPr>
        <w:t>ns</w:t>
      </w:r>
      <w:r w:rsidR="00CA7FE2" w:rsidRPr="00CA7FE2">
        <w:rPr>
          <w:caps w:val="0"/>
          <w:lang w:val="lt-LT"/>
        </w:rPr>
        <w:t xml:space="preserve"> prašym</w:t>
      </w:r>
      <w:r w:rsidR="00D12F2A">
        <w:rPr>
          <w:caps w:val="0"/>
          <w:lang w:val="lt-LT"/>
        </w:rPr>
        <w:t>ą</w:t>
      </w:r>
      <w:r w:rsidR="00CA7FE2" w:rsidRPr="00CA7FE2">
        <w:rPr>
          <w:caps w:val="0"/>
          <w:lang w:val="lt-LT"/>
        </w:rPr>
        <w:t xml:space="preserve"> dėl </w:t>
      </w:r>
      <w:r w:rsidR="00777E88">
        <w:rPr>
          <w:caps w:val="0"/>
          <w:lang w:val="lt-LT"/>
        </w:rPr>
        <w:t xml:space="preserve">kitos paskirties valstybinės </w:t>
      </w:r>
      <w:r w:rsidR="002932A7">
        <w:rPr>
          <w:caps w:val="0"/>
          <w:lang w:val="lt-LT"/>
        </w:rPr>
        <w:t xml:space="preserve"> </w:t>
      </w:r>
      <w:r w:rsidR="00CA7FE2" w:rsidRPr="00CA7FE2">
        <w:rPr>
          <w:caps w:val="0"/>
          <w:lang w:val="lt-LT"/>
        </w:rPr>
        <w:t>žemės sklypo</w:t>
      </w:r>
      <w:r w:rsidR="0067560D">
        <w:rPr>
          <w:caps w:val="0"/>
          <w:lang w:val="lt-LT"/>
        </w:rPr>
        <w:t xml:space="preserve"> (</w:t>
      </w:r>
      <w:r w:rsidR="0067560D" w:rsidRPr="00CA7FE2">
        <w:rPr>
          <w:caps w:val="0"/>
          <w:lang w:val="lt-LT"/>
        </w:rPr>
        <w:t xml:space="preserve">kadastro Nr. </w:t>
      </w:r>
      <w:r w:rsidR="00594D4A" w:rsidRPr="00594D4A">
        <w:rPr>
          <w:caps w:val="0"/>
          <w:lang w:val="lt-LT"/>
        </w:rPr>
        <w:t>4172/0200:738</w:t>
      </w:r>
      <w:r w:rsidR="0067560D">
        <w:rPr>
          <w:caps w:val="0"/>
          <w:lang w:val="lt-LT"/>
        </w:rPr>
        <w:t>)</w:t>
      </w:r>
      <w:r w:rsidR="00875038">
        <w:rPr>
          <w:caps w:val="0"/>
          <w:lang w:val="lt-LT"/>
        </w:rPr>
        <w:t xml:space="preserve">, </w:t>
      </w:r>
      <w:r w:rsidR="00CA7FE2" w:rsidRPr="00CA7FE2">
        <w:rPr>
          <w:caps w:val="0"/>
          <w:lang w:val="lt-LT"/>
        </w:rPr>
        <w:t xml:space="preserve">esančio </w:t>
      </w:r>
      <w:r w:rsidR="00594D4A">
        <w:rPr>
          <w:caps w:val="0"/>
          <w:lang w:val="lt-LT"/>
        </w:rPr>
        <w:t>Taikos</w:t>
      </w:r>
      <w:r w:rsidR="00EA64B5">
        <w:rPr>
          <w:caps w:val="0"/>
          <w:lang w:val="lt-LT"/>
        </w:rPr>
        <w:t xml:space="preserve"> </w:t>
      </w:r>
      <w:r w:rsidR="003358A1">
        <w:rPr>
          <w:caps w:val="0"/>
          <w:lang w:val="lt-LT"/>
        </w:rPr>
        <w:t xml:space="preserve">g. </w:t>
      </w:r>
      <w:r w:rsidR="00594D4A">
        <w:rPr>
          <w:caps w:val="0"/>
          <w:lang w:val="lt-LT"/>
        </w:rPr>
        <w:t>9</w:t>
      </w:r>
      <w:r w:rsidR="003358A1">
        <w:rPr>
          <w:caps w:val="0"/>
          <w:lang w:val="lt-LT"/>
        </w:rPr>
        <w:t xml:space="preserve">, </w:t>
      </w:r>
      <w:proofErr w:type="spellStart"/>
      <w:r w:rsidR="005839D0">
        <w:rPr>
          <w:caps w:val="0"/>
          <w:lang w:val="lt-LT"/>
        </w:rPr>
        <w:t>Kreivalaužių</w:t>
      </w:r>
      <w:proofErr w:type="spellEnd"/>
      <w:r w:rsidR="001D5077">
        <w:rPr>
          <w:caps w:val="0"/>
          <w:lang w:val="lt-LT"/>
        </w:rPr>
        <w:t xml:space="preserve"> k.</w:t>
      </w:r>
      <w:r w:rsidR="00923E7D">
        <w:rPr>
          <w:caps w:val="0"/>
          <w:lang w:val="lt-LT"/>
        </w:rPr>
        <w:t>,</w:t>
      </w:r>
      <w:r w:rsidR="003358A1">
        <w:rPr>
          <w:caps w:val="0"/>
          <w:lang w:val="lt-LT"/>
        </w:rPr>
        <w:t xml:space="preserve"> </w:t>
      </w:r>
      <w:r w:rsidR="005839D0">
        <w:rPr>
          <w:caps w:val="0"/>
          <w:lang w:val="lt-LT"/>
        </w:rPr>
        <w:t>Nemenčinės</w:t>
      </w:r>
      <w:r w:rsidR="001D5077">
        <w:rPr>
          <w:caps w:val="0"/>
          <w:lang w:val="lt-LT"/>
        </w:rPr>
        <w:t xml:space="preserve"> sen., </w:t>
      </w:r>
      <w:r w:rsidR="005839D0">
        <w:rPr>
          <w:caps w:val="0"/>
          <w:lang w:val="lt-LT"/>
        </w:rPr>
        <w:t>Vilniaus r. sav.</w:t>
      </w:r>
      <w:r w:rsidR="00B01ECA">
        <w:rPr>
          <w:caps w:val="0"/>
          <w:lang w:val="lt-LT"/>
        </w:rPr>
        <w:t>,</w:t>
      </w:r>
      <w:r w:rsidR="007C66B0">
        <w:rPr>
          <w:caps w:val="0"/>
          <w:lang w:val="lt-LT"/>
        </w:rPr>
        <w:t xml:space="preserve"> </w:t>
      </w:r>
      <w:r w:rsidR="005839D0">
        <w:rPr>
          <w:caps w:val="0"/>
          <w:lang w:val="lt-LT"/>
        </w:rPr>
        <w:t xml:space="preserve">dalies pardavimo (toliau </w:t>
      </w:r>
      <w:r w:rsidR="0015400D">
        <w:rPr>
          <w:caps w:val="0"/>
          <w:lang w:val="lt-LT"/>
        </w:rPr>
        <w:t>–</w:t>
      </w:r>
      <w:r w:rsidR="005839D0">
        <w:rPr>
          <w:caps w:val="0"/>
          <w:lang w:val="lt-LT"/>
        </w:rPr>
        <w:t xml:space="preserve"> </w:t>
      </w:r>
      <w:r w:rsidR="0015400D">
        <w:rPr>
          <w:caps w:val="0"/>
          <w:lang w:val="lt-LT"/>
        </w:rPr>
        <w:t>Prašymas).</w:t>
      </w:r>
    </w:p>
    <w:p w14:paraId="05EE0EB2" w14:textId="2CE59376" w:rsidR="005C7002" w:rsidRDefault="005C7002" w:rsidP="00FD4136">
      <w:pPr>
        <w:pStyle w:val="Antrats"/>
        <w:widowControl w:val="0"/>
        <w:spacing w:line="360" w:lineRule="auto"/>
        <w:ind w:firstLine="709"/>
        <w:jc w:val="both"/>
        <w:rPr>
          <w:caps w:val="0"/>
          <w:lang w:val="lt-LT"/>
        </w:rPr>
      </w:pPr>
      <w:r w:rsidRPr="005C7002">
        <w:rPr>
          <w:caps w:val="0"/>
          <w:lang w:val="lt-LT"/>
        </w:rPr>
        <w:t xml:space="preserve">Nagrinėjant </w:t>
      </w:r>
      <w:r w:rsidR="0015400D">
        <w:rPr>
          <w:caps w:val="0"/>
          <w:lang w:val="lt-LT"/>
        </w:rPr>
        <w:t>P</w:t>
      </w:r>
      <w:r>
        <w:rPr>
          <w:caps w:val="0"/>
          <w:lang w:val="lt-LT"/>
        </w:rPr>
        <w:t>rašym</w:t>
      </w:r>
      <w:r w:rsidR="00D854DB">
        <w:rPr>
          <w:caps w:val="0"/>
          <w:lang w:val="lt-LT"/>
        </w:rPr>
        <w:t>ą</w:t>
      </w:r>
      <w:r w:rsidRPr="005C7002">
        <w:rPr>
          <w:caps w:val="0"/>
          <w:lang w:val="lt-LT"/>
        </w:rPr>
        <w:t xml:space="preserve"> nustatyta, kad </w:t>
      </w:r>
      <w:r w:rsidR="00EB34A4" w:rsidRPr="00CB59CA">
        <w:rPr>
          <w:caps w:val="0"/>
          <w:szCs w:val="24"/>
          <w:lang w:val="lt-LT"/>
        </w:rPr>
        <w:t>žemės sklyp</w:t>
      </w:r>
      <w:r w:rsidR="00EB34A4">
        <w:rPr>
          <w:caps w:val="0"/>
          <w:szCs w:val="24"/>
          <w:lang w:val="lt-LT"/>
        </w:rPr>
        <w:t xml:space="preserve">e (kadastro Nr. </w:t>
      </w:r>
      <w:r w:rsidR="0015400D" w:rsidRPr="00594D4A">
        <w:rPr>
          <w:caps w:val="0"/>
          <w:lang w:val="lt-LT"/>
        </w:rPr>
        <w:t>4172/0200:738</w:t>
      </w:r>
      <w:r w:rsidR="00EB34A4">
        <w:rPr>
          <w:caps w:val="0"/>
          <w:szCs w:val="24"/>
          <w:lang w:val="lt-LT"/>
        </w:rPr>
        <w:t xml:space="preserve">), esančiame </w:t>
      </w:r>
      <w:r w:rsidR="00EB34A4" w:rsidRPr="00CB59CA">
        <w:rPr>
          <w:caps w:val="0"/>
          <w:szCs w:val="24"/>
          <w:lang w:val="lt-LT"/>
        </w:rPr>
        <w:t xml:space="preserve"> </w:t>
      </w:r>
      <w:r w:rsidR="0015400D">
        <w:rPr>
          <w:caps w:val="0"/>
          <w:lang w:val="lt-LT"/>
        </w:rPr>
        <w:t xml:space="preserve">Taikos g. 9, </w:t>
      </w:r>
      <w:proofErr w:type="spellStart"/>
      <w:r w:rsidR="0015400D">
        <w:rPr>
          <w:caps w:val="0"/>
          <w:lang w:val="lt-LT"/>
        </w:rPr>
        <w:t>Kreivalaužių</w:t>
      </w:r>
      <w:proofErr w:type="spellEnd"/>
      <w:r w:rsidR="0015400D">
        <w:rPr>
          <w:caps w:val="0"/>
          <w:lang w:val="lt-LT"/>
        </w:rPr>
        <w:t xml:space="preserve"> k., Nemenčinės sen., Vilniaus r. sav.,</w:t>
      </w:r>
      <w:r w:rsidR="00EB34A4">
        <w:rPr>
          <w:caps w:val="0"/>
          <w:lang w:val="lt-LT"/>
        </w:rPr>
        <w:t xml:space="preserve"> kurio paskirtis – kita,  naudojimo būdas –  v</w:t>
      </w:r>
      <w:r w:rsidR="00EB34A4" w:rsidRPr="00B37406">
        <w:rPr>
          <w:caps w:val="0"/>
          <w:lang w:val="lt-LT"/>
        </w:rPr>
        <w:t>ienbučių ir dvibučių gyvenamųjų pastatų teritorijos</w:t>
      </w:r>
      <w:r w:rsidR="00EB34A4">
        <w:rPr>
          <w:caps w:val="0"/>
          <w:lang w:val="lt-LT"/>
        </w:rPr>
        <w:t xml:space="preserve"> (toliau – Žemės sklypas), yra pastatas – gyvenamasis namas (unikalus Nr. </w:t>
      </w:r>
      <w:r w:rsidR="003066DB" w:rsidRPr="003066DB">
        <w:rPr>
          <w:caps w:val="0"/>
          <w:lang w:val="lt-LT"/>
        </w:rPr>
        <w:t>4196-2025-9064</w:t>
      </w:r>
      <w:r w:rsidR="00EB34A4">
        <w:rPr>
          <w:caps w:val="0"/>
          <w:lang w:val="lt-LT"/>
        </w:rPr>
        <w:t xml:space="preserve">), </w:t>
      </w:r>
      <w:r w:rsidR="00EB34A4" w:rsidRPr="0040129A">
        <w:rPr>
          <w:caps w:val="0"/>
          <w:lang w:val="lt-LT"/>
        </w:rPr>
        <w:t>daikto pagrindinė naudojimo paskirtis</w:t>
      </w:r>
      <w:r w:rsidR="00EB34A4">
        <w:rPr>
          <w:caps w:val="0"/>
          <w:lang w:val="lt-LT"/>
        </w:rPr>
        <w:t xml:space="preserve"> – d</w:t>
      </w:r>
      <w:r w:rsidR="00EB34A4" w:rsidRPr="0040129A">
        <w:rPr>
          <w:caps w:val="0"/>
          <w:lang w:val="lt-LT"/>
        </w:rPr>
        <w:t>augiabučių</w:t>
      </w:r>
      <w:r w:rsidR="00F97E58">
        <w:rPr>
          <w:caps w:val="0"/>
          <w:lang w:val="lt-LT"/>
        </w:rPr>
        <w:t xml:space="preserve">, kuriame </w:t>
      </w:r>
      <w:r w:rsidR="00680CF6">
        <w:rPr>
          <w:caps w:val="0"/>
          <w:lang w:val="lt-LT"/>
        </w:rPr>
        <w:t>yra keturios gyvenamosios patalpos</w:t>
      </w:r>
      <w:r w:rsidR="00A320CE">
        <w:rPr>
          <w:caps w:val="0"/>
          <w:lang w:val="lt-LT"/>
        </w:rPr>
        <w:t xml:space="preserve"> – butai (unikalus Nr. </w:t>
      </w:r>
      <w:r w:rsidR="00A320CE" w:rsidRPr="00A320CE">
        <w:rPr>
          <w:caps w:val="0"/>
          <w:lang w:val="lt-LT"/>
        </w:rPr>
        <w:t>4196-2025-9064:0005</w:t>
      </w:r>
      <w:r w:rsidR="00A320CE">
        <w:rPr>
          <w:caps w:val="0"/>
          <w:lang w:val="lt-LT"/>
        </w:rPr>
        <w:t xml:space="preserve">, Nr. </w:t>
      </w:r>
      <w:r w:rsidR="00CF1A30" w:rsidRPr="00CF1A30">
        <w:rPr>
          <w:caps w:val="0"/>
          <w:lang w:val="lt-LT"/>
        </w:rPr>
        <w:t>4196-2025-9064:0001</w:t>
      </w:r>
      <w:r w:rsidR="00CF1A30">
        <w:rPr>
          <w:caps w:val="0"/>
          <w:lang w:val="lt-LT"/>
        </w:rPr>
        <w:t xml:space="preserve">, Nr. </w:t>
      </w:r>
      <w:r w:rsidR="006B4F71" w:rsidRPr="006B4F71">
        <w:rPr>
          <w:caps w:val="0"/>
          <w:lang w:val="lt-LT"/>
        </w:rPr>
        <w:t>4196-2025-9064:0006</w:t>
      </w:r>
      <w:r w:rsidR="006B4F71">
        <w:rPr>
          <w:caps w:val="0"/>
          <w:lang w:val="lt-LT"/>
        </w:rPr>
        <w:t xml:space="preserve">, Nr. </w:t>
      </w:r>
      <w:r w:rsidR="006B4F71" w:rsidRPr="006B4F71">
        <w:rPr>
          <w:caps w:val="0"/>
          <w:lang w:val="lt-LT"/>
        </w:rPr>
        <w:t>4196-2025-9064:0007</w:t>
      </w:r>
      <w:r w:rsidR="006B4F71">
        <w:rPr>
          <w:caps w:val="0"/>
          <w:lang w:val="lt-LT"/>
        </w:rPr>
        <w:t>).</w:t>
      </w:r>
    </w:p>
    <w:p w14:paraId="3966F5F8" w14:textId="77777777" w:rsidR="0056651D" w:rsidRPr="0056651D" w:rsidRDefault="0056651D" w:rsidP="0056651D">
      <w:pPr>
        <w:pStyle w:val="Antrats"/>
        <w:widowControl w:val="0"/>
        <w:spacing w:line="360" w:lineRule="auto"/>
        <w:ind w:firstLine="709"/>
        <w:jc w:val="both"/>
        <w:rPr>
          <w:caps w:val="0"/>
          <w:lang w:val="lt-LT"/>
        </w:rPr>
      </w:pPr>
      <w:r w:rsidRPr="0056651D">
        <w:rPr>
          <w:caps w:val="0"/>
          <w:lang w:val="lt-LT"/>
        </w:rPr>
        <w:t xml:space="preserve">Pažymėtina, kad Žemės sklypo, kurio naudojimo būdas vienbučių ir dvibučių gyvenamųjų pastatų teritorijos pagal žemės naudojimo būdų turinio aprašą, patvirtintą Lietuvos Respublikos aplinkos ministro 2024 m. birželio 17 d. įsakymu Nr. D1-199 „Dėl žemės naudojimo būdų turinio aprašo patvirtinimo“ (toliau – Aprašas), kitos paskirties žemės sklypų, kurių naudojimo būdas yra vienbučių ir dvibučių gyvenamųjų pastatų teritorijos, yra skirti vienbučių ir dvibučių paskirties grupės pastatams ir įvairių socialinių grupių paskirties pastatams, skirtiems socialinės globos ar socialinės priežiūros paslaugoms su apgyvendinimu ne daugiau kaip 10 paslaugų gavėjų, nurodytų prie konkrečios socialinės paslaugos socialinės apsaugos ir darbo ministro tvirtinamame socialinių paslaugų kataloge, teikti. </w:t>
      </w:r>
    </w:p>
    <w:p w14:paraId="290B956A" w14:textId="3EBBA5F1" w:rsidR="0056651D" w:rsidRDefault="0056651D" w:rsidP="0056651D">
      <w:pPr>
        <w:pStyle w:val="Antrats"/>
        <w:widowControl w:val="0"/>
        <w:spacing w:line="360" w:lineRule="auto"/>
        <w:ind w:firstLine="709"/>
        <w:jc w:val="both"/>
        <w:rPr>
          <w:caps w:val="0"/>
          <w:lang w:val="lt-LT"/>
        </w:rPr>
      </w:pPr>
      <w:r w:rsidRPr="0056651D">
        <w:rPr>
          <w:caps w:val="0"/>
          <w:lang w:val="lt-LT"/>
        </w:rPr>
        <w:t xml:space="preserve">Atsižvelgiant į pirmiau išdėstytą situaciją ir į tai, kad Žemės sklype, kurio naudojimo būdas –  vienbučių ir dvibučių gyvenamųjų pastatų teritorijos, yra statinys (unikalus Nr. </w:t>
      </w:r>
      <w:r w:rsidR="00E6666A" w:rsidRPr="003066DB">
        <w:rPr>
          <w:caps w:val="0"/>
          <w:lang w:val="lt-LT"/>
        </w:rPr>
        <w:t>4196-2025-9064</w:t>
      </w:r>
      <w:r w:rsidRPr="0056651D">
        <w:rPr>
          <w:caps w:val="0"/>
          <w:lang w:val="lt-LT"/>
        </w:rPr>
        <w:t>), kurio pagrindinė naudojimo paskirtis – daugiabučių, darytina išvada, kad tai prieštarauja Aprašo nuostatoms.</w:t>
      </w:r>
    </w:p>
    <w:p w14:paraId="1A8EFEA3" w14:textId="7616CA3D" w:rsidR="00EC2C14" w:rsidRDefault="00EC2C14" w:rsidP="00FD4136">
      <w:pPr>
        <w:pStyle w:val="Antrats"/>
        <w:widowControl w:val="0"/>
        <w:spacing w:line="360" w:lineRule="auto"/>
        <w:ind w:firstLine="709"/>
        <w:jc w:val="both"/>
        <w:rPr>
          <w:caps w:val="0"/>
          <w:lang w:val="lt-LT"/>
        </w:rPr>
      </w:pPr>
      <w:r w:rsidRPr="00EC2C14">
        <w:rPr>
          <w:caps w:val="0"/>
          <w:lang w:val="lt-LT"/>
        </w:rPr>
        <w:lastRenderedPageBreak/>
        <w:t>Lietuvos Respublikos teritorijų planavimo įstatymo 20 straipsnio 2 dal</w:t>
      </w:r>
      <w:r w:rsidR="00E82FC4">
        <w:rPr>
          <w:caps w:val="0"/>
          <w:lang w:val="lt-LT"/>
        </w:rPr>
        <w:t>ies 2 punkte</w:t>
      </w:r>
      <w:r w:rsidRPr="00EC2C14">
        <w:rPr>
          <w:caps w:val="0"/>
          <w:lang w:val="lt-LT"/>
        </w:rPr>
        <w:t xml:space="preserve"> nurodyta, kad kai vadovaujantis įstatymais ir kitais teisės aktais, numatomai veiklai vykdyti privaloma pakeisti žemės sklypo pagrindinę žemės naudojimo paskirtį ir (ar) pakeisti ar nustatyti, jeigu jis nenustatytas, žemės sklypo naudojimo būdą, jie keičiami ar nustatomi žemės savininkų, valstybinės žemės patikėtinių prašymu Vyriausybės nustatyta tvarka mero sprendimu pagal savivaldybės lygmens bendrąjį planą.</w:t>
      </w:r>
    </w:p>
    <w:p w14:paraId="5DF93694" w14:textId="7FB40D3B" w:rsidR="00771AEE" w:rsidRDefault="00EC2C14" w:rsidP="00FD4136">
      <w:pPr>
        <w:pStyle w:val="Antrats"/>
        <w:widowControl w:val="0"/>
        <w:spacing w:line="360" w:lineRule="auto"/>
        <w:ind w:firstLine="709"/>
        <w:jc w:val="both"/>
        <w:rPr>
          <w:caps w:val="0"/>
          <w:lang w:val="lt-LT"/>
        </w:rPr>
      </w:pPr>
      <w:r w:rsidRPr="00EC2C14">
        <w:rPr>
          <w:caps w:val="0"/>
          <w:lang w:val="lt-LT"/>
        </w:rPr>
        <w:t xml:space="preserve">Vadovaujantis Pagrindinės žemės naudojimo paskirties ir būdo nustatymo ir keitimo tvarkos bei sąlygų aprašo, patvirtinto 1999 m. rugsėjo 29 d. nutarimu Nr. 1073 „Dėl pagrindinės žemės naudojimo paskirties ir būdo nustatymo ir keitimo tvarkos bei sąlygų aprašo patvirtinimo“, </w:t>
      </w:r>
      <w:r w:rsidR="00A308E5">
        <w:rPr>
          <w:caps w:val="0"/>
          <w:lang w:val="lt-LT"/>
        </w:rPr>
        <w:t>6</w:t>
      </w:r>
      <w:r w:rsidRPr="00EC2C14">
        <w:rPr>
          <w:caps w:val="0"/>
          <w:lang w:val="lt-LT"/>
        </w:rPr>
        <w:t xml:space="preserve"> punktu, prašome </w:t>
      </w:r>
      <w:r w:rsidR="00082B76">
        <w:rPr>
          <w:caps w:val="0"/>
          <w:lang w:val="lt-LT"/>
        </w:rPr>
        <w:t>patikslinti</w:t>
      </w:r>
      <w:r w:rsidRPr="00EC2C14">
        <w:rPr>
          <w:caps w:val="0"/>
          <w:lang w:val="lt-LT"/>
        </w:rPr>
        <w:t xml:space="preserve"> naudojimo būdą </w:t>
      </w:r>
      <w:r w:rsidR="00E6666A">
        <w:rPr>
          <w:caps w:val="0"/>
          <w:lang w:val="lt-LT"/>
        </w:rPr>
        <w:t>Ž</w:t>
      </w:r>
      <w:r w:rsidRPr="00EC2C14">
        <w:rPr>
          <w:caps w:val="0"/>
          <w:lang w:val="lt-LT"/>
        </w:rPr>
        <w:t>emės sklyp</w:t>
      </w:r>
      <w:r w:rsidR="00082B76">
        <w:rPr>
          <w:caps w:val="0"/>
          <w:lang w:val="lt-LT"/>
        </w:rPr>
        <w:t xml:space="preserve">o </w:t>
      </w:r>
      <w:r w:rsidR="00CF1206">
        <w:rPr>
          <w:caps w:val="0"/>
          <w:lang w:val="lt-LT"/>
        </w:rPr>
        <w:t xml:space="preserve">(kadastro Nr. </w:t>
      </w:r>
      <w:r w:rsidR="00CF1206" w:rsidRPr="00594D4A">
        <w:rPr>
          <w:caps w:val="0"/>
          <w:lang w:val="lt-LT"/>
        </w:rPr>
        <w:t>4172/0200:738</w:t>
      </w:r>
      <w:r w:rsidR="00CF1206">
        <w:rPr>
          <w:caps w:val="0"/>
          <w:lang w:val="lt-LT"/>
        </w:rPr>
        <w:t xml:space="preserve">), </w:t>
      </w:r>
      <w:r w:rsidR="00CF1206" w:rsidRPr="00CA7FE2">
        <w:rPr>
          <w:caps w:val="0"/>
          <w:lang w:val="lt-LT"/>
        </w:rPr>
        <w:t xml:space="preserve">esančio </w:t>
      </w:r>
      <w:r w:rsidR="00CF1206">
        <w:rPr>
          <w:caps w:val="0"/>
          <w:lang w:val="lt-LT"/>
        </w:rPr>
        <w:t xml:space="preserve">Taikos g. 9, </w:t>
      </w:r>
      <w:proofErr w:type="spellStart"/>
      <w:r w:rsidR="00CF1206">
        <w:rPr>
          <w:caps w:val="0"/>
          <w:lang w:val="lt-LT"/>
        </w:rPr>
        <w:t>Kreivalaužių</w:t>
      </w:r>
      <w:proofErr w:type="spellEnd"/>
      <w:r w:rsidR="00CF1206">
        <w:rPr>
          <w:caps w:val="0"/>
          <w:lang w:val="lt-LT"/>
        </w:rPr>
        <w:t xml:space="preserve"> k., Nemenčinės sen., Vilniaus r. sav., </w:t>
      </w:r>
      <w:r w:rsidR="00927091">
        <w:rPr>
          <w:caps w:val="0"/>
          <w:lang w:val="lt-LT"/>
        </w:rPr>
        <w:t xml:space="preserve">daliai </w:t>
      </w:r>
      <w:r w:rsidR="00D5334B" w:rsidRPr="00D5334B">
        <w:rPr>
          <w:caps w:val="0"/>
          <w:lang w:val="lt-LT"/>
        </w:rPr>
        <w:t>(</w:t>
      </w:r>
      <w:r w:rsidR="00B021D9">
        <w:rPr>
          <w:caps w:val="0"/>
          <w:lang w:val="lt-LT"/>
        </w:rPr>
        <w:t>299034/598297</w:t>
      </w:r>
      <w:r w:rsidR="00D5334B" w:rsidRPr="00D5334B">
        <w:rPr>
          <w:caps w:val="0"/>
          <w:lang w:val="lt-LT"/>
        </w:rPr>
        <w:t>)</w:t>
      </w:r>
      <w:r w:rsidR="00D5334B">
        <w:rPr>
          <w:caps w:val="0"/>
          <w:lang w:val="lt-LT"/>
        </w:rPr>
        <w:t xml:space="preserve">, valdomai patikėjimo teise </w:t>
      </w:r>
      <w:r w:rsidR="00CF0417">
        <w:rPr>
          <w:caps w:val="0"/>
          <w:lang w:val="lt-LT"/>
        </w:rPr>
        <w:t xml:space="preserve">Nacionalinės žemės tarnybos prie Aplinkos ministerijos. </w:t>
      </w:r>
    </w:p>
    <w:p w14:paraId="184DFDCF" w14:textId="37DD88BC" w:rsidR="00D9319E" w:rsidRDefault="00D9319E" w:rsidP="00FD4136">
      <w:pPr>
        <w:pStyle w:val="Antrats"/>
        <w:widowControl w:val="0"/>
        <w:spacing w:line="360" w:lineRule="auto"/>
        <w:ind w:firstLine="709"/>
        <w:jc w:val="both"/>
        <w:rPr>
          <w:caps w:val="0"/>
          <w:lang w:val="lt-LT"/>
        </w:rPr>
      </w:pPr>
      <w:r w:rsidRPr="00D9319E">
        <w:rPr>
          <w:caps w:val="0"/>
          <w:lang w:val="lt-LT"/>
        </w:rPr>
        <w:t>Parengus sprendim</w:t>
      </w:r>
      <w:r w:rsidR="00CF0417">
        <w:rPr>
          <w:caps w:val="0"/>
          <w:lang w:val="lt-LT"/>
        </w:rPr>
        <w:t xml:space="preserve">ą, </w:t>
      </w:r>
      <w:r w:rsidRPr="00D9319E">
        <w:rPr>
          <w:caps w:val="0"/>
          <w:lang w:val="lt-LT"/>
        </w:rPr>
        <w:t>prašome informuoti Nacionalinę žemės tarnybą prie Aplinkos ministerijos.</w:t>
      </w:r>
    </w:p>
    <w:p w14:paraId="63F53939" w14:textId="131D29F8" w:rsidR="00EC2C14" w:rsidRDefault="00EC2C14" w:rsidP="00FD4136">
      <w:pPr>
        <w:pStyle w:val="Antrats"/>
        <w:widowControl w:val="0"/>
        <w:spacing w:line="360" w:lineRule="auto"/>
        <w:ind w:firstLine="709"/>
        <w:jc w:val="both"/>
        <w:rPr>
          <w:caps w:val="0"/>
          <w:lang w:val="lt-LT"/>
        </w:rPr>
      </w:pPr>
      <w:r w:rsidRPr="00EC2C14">
        <w:rPr>
          <w:caps w:val="0"/>
          <w:lang w:val="lt-LT"/>
        </w:rPr>
        <w:t>PRIDEDAMA. Nekilnojamojo turto registro duomenų bazės išrašas, 1 lapa</w:t>
      </w:r>
      <w:r w:rsidR="00403E98">
        <w:rPr>
          <w:caps w:val="0"/>
          <w:lang w:val="lt-LT"/>
        </w:rPr>
        <w:t>s</w:t>
      </w:r>
      <w:r w:rsidR="00CD35B2">
        <w:rPr>
          <w:caps w:val="0"/>
          <w:lang w:val="lt-LT"/>
        </w:rPr>
        <w:t xml:space="preserve">. </w:t>
      </w:r>
      <w:r w:rsidR="00FD4136">
        <w:rPr>
          <w:caps w:val="0"/>
          <w:lang w:val="lt-LT"/>
        </w:rPr>
        <w:t xml:space="preserve"> </w:t>
      </w:r>
      <w:r w:rsidR="00B021D9">
        <w:rPr>
          <w:caps w:val="0"/>
          <w:lang w:val="lt-LT"/>
        </w:rPr>
        <w:t>Vilniaus</w:t>
      </w:r>
      <w:r w:rsidR="00CD35B2">
        <w:rPr>
          <w:caps w:val="0"/>
          <w:lang w:val="lt-LT"/>
        </w:rPr>
        <w:t xml:space="preserve"> rajono savivaldybės administracijai. </w:t>
      </w:r>
      <w:r w:rsidR="00FD4136">
        <w:rPr>
          <w:caps w:val="0"/>
          <w:lang w:val="lt-LT"/>
        </w:rPr>
        <w:t xml:space="preserve"> </w:t>
      </w:r>
    </w:p>
    <w:p w14:paraId="689464F1" w14:textId="1A4438FA" w:rsidR="006B24D8" w:rsidRDefault="00A044FD" w:rsidP="00D16B32">
      <w:pPr>
        <w:pStyle w:val="Antrats"/>
        <w:widowControl w:val="0"/>
        <w:tabs>
          <w:tab w:val="clear" w:pos="4153"/>
          <w:tab w:val="clear" w:pos="8306"/>
        </w:tabs>
        <w:spacing w:line="276" w:lineRule="auto"/>
        <w:ind w:firstLine="709"/>
        <w:jc w:val="both"/>
        <w:rPr>
          <w:caps w:val="0"/>
        </w:rPr>
      </w:pPr>
      <w:r>
        <w:rPr>
          <w:caps w:val="0"/>
        </w:rPr>
        <w:t xml:space="preserve"> </w:t>
      </w:r>
    </w:p>
    <w:p w14:paraId="29F6EA81" w14:textId="77777777" w:rsidR="00D40F24" w:rsidRDefault="00D40F24" w:rsidP="00D40F24">
      <w:pPr>
        <w:pStyle w:val="Antrats"/>
        <w:widowControl w:val="0"/>
        <w:tabs>
          <w:tab w:val="clear" w:pos="4153"/>
          <w:tab w:val="clear" w:pos="8306"/>
        </w:tabs>
        <w:jc w:val="both"/>
        <w:rPr>
          <w:caps w:val="0"/>
          <w:lang w:val="lt-LT"/>
        </w:rPr>
      </w:pPr>
    </w:p>
    <w:tbl>
      <w:tblPr>
        <w:tblW w:w="5000" w:type="pct"/>
        <w:tblLayout w:type="fixed"/>
        <w:tblCellMar>
          <w:left w:w="0" w:type="dxa"/>
          <w:right w:w="0" w:type="dxa"/>
        </w:tblCellMar>
        <w:tblLook w:val="04A0" w:firstRow="1" w:lastRow="0" w:firstColumn="1" w:lastColumn="0" w:noHBand="0" w:noVBand="1"/>
      </w:tblPr>
      <w:tblGrid>
        <w:gridCol w:w="3213"/>
        <w:gridCol w:w="3213"/>
        <w:gridCol w:w="3213"/>
      </w:tblGrid>
      <w:tr w:rsidR="00650434" w14:paraId="50BA0B35" w14:textId="77777777" w:rsidTr="00450CEE">
        <w:tc>
          <w:tcPr>
            <w:tcW w:w="3212" w:type="dxa"/>
          </w:tcPr>
          <w:p w14:paraId="008F2B03" w14:textId="2CBF555F" w:rsidR="00650434" w:rsidRDefault="00285772" w:rsidP="00450CEE">
            <w:pPr>
              <w:pStyle w:val="Antrats"/>
              <w:widowControl w:val="0"/>
              <w:tabs>
                <w:tab w:val="clear" w:pos="4153"/>
                <w:tab w:val="clear" w:pos="8306"/>
              </w:tabs>
              <w:rPr>
                <w:caps w:val="0"/>
                <w:lang w:val="lt-LT"/>
              </w:rPr>
            </w:pPr>
            <w:r>
              <w:rPr>
                <w:caps w:val="0"/>
                <w:lang w:val="lt-LT"/>
              </w:rPr>
              <w:t>Kauno apygardos žemės tvarkymo ir administravimo skyriaus vyresnioji patarėja</w:t>
            </w:r>
          </w:p>
        </w:tc>
        <w:tc>
          <w:tcPr>
            <w:tcW w:w="3213" w:type="dxa"/>
          </w:tcPr>
          <w:p w14:paraId="0F71C4E5" w14:textId="77777777" w:rsidR="00650434" w:rsidRDefault="00D16B32" w:rsidP="00D16B32">
            <w:pPr>
              <w:pStyle w:val="Antrats"/>
              <w:widowControl w:val="0"/>
              <w:tabs>
                <w:tab w:val="clear" w:pos="4153"/>
                <w:tab w:val="clear" w:pos="8306"/>
              </w:tabs>
              <w:ind w:left="113"/>
              <w:rPr>
                <w:caps w:val="0"/>
                <w:lang w:val="lt-LT"/>
              </w:rPr>
            </w:pPr>
            <w:r>
              <w:rPr>
                <w:caps w:val="0"/>
                <w:lang w:val="lt-LT"/>
              </w:rPr>
              <w:t xml:space="preserve">  </w:t>
            </w:r>
          </w:p>
        </w:tc>
        <w:tc>
          <w:tcPr>
            <w:tcW w:w="3213" w:type="dxa"/>
          </w:tcPr>
          <w:p w14:paraId="1A9B3E84" w14:textId="5EFBAF61" w:rsidR="00650434" w:rsidRDefault="005B03A8" w:rsidP="00450CEE">
            <w:pPr>
              <w:pStyle w:val="TableContents"/>
              <w:jc w:val="right"/>
            </w:pPr>
            <w:r>
              <w:rPr>
                <w:caps w:val="0"/>
              </w:rPr>
              <w:t xml:space="preserve">Ilona </w:t>
            </w:r>
            <w:proofErr w:type="spellStart"/>
            <w:r>
              <w:rPr>
                <w:caps w:val="0"/>
              </w:rPr>
              <w:t>Marčinskienė</w:t>
            </w:r>
            <w:proofErr w:type="spellEnd"/>
          </w:p>
        </w:tc>
      </w:tr>
    </w:tbl>
    <w:p w14:paraId="5D9C5814" w14:textId="77777777" w:rsidR="008A5A8C" w:rsidRDefault="008A5A8C" w:rsidP="00D16B32">
      <w:pPr>
        <w:rPr>
          <w:caps w:val="0"/>
          <w:szCs w:val="24"/>
        </w:rPr>
      </w:pPr>
    </w:p>
    <w:p w14:paraId="08F1668E" w14:textId="77777777" w:rsidR="00FD4136" w:rsidRDefault="00FD4136" w:rsidP="00D16B32">
      <w:pPr>
        <w:rPr>
          <w:caps w:val="0"/>
          <w:szCs w:val="24"/>
        </w:rPr>
      </w:pPr>
    </w:p>
    <w:p w14:paraId="57CB9024" w14:textId="77777777" w:rsidR="00FD4136" w:rsidRDefault="00FD4136" w:rsidP="00D16B32">
      <w:pPr>
        <w:rPr>
          <w:caps w:val="0"/>
          <w:szCs w:val="24"/>
        </w:rPr>
      </w:pPr>
    </w:p>
    <w:p w14:paraId="68212AFB" w14:textId="6AADEA62" w:rsidR="00FD4136" w:rsidRDefault="00C07BC4" w:rsidP="00D16B32">
      <w:pPr>
        <w:rPr>
          <w:caps w:val="0"/>
          <w:szCs w:val="24"/>
        </w:rPr>
      </w:pPr>
      <w:r>
        <w:rPr>
          <w:caps w:val="0"/>
          <w:szCs w:val="24"/>
        </w:rPr>
        <w:t xml:space="preserve"> </w:t>
      </w:r>
    </w:p>
    <w:p w14:paraId="1057D2FD" w14:textId="77777777" w:rsidR="00FD4136" w:rsidRDefault="00FD4136" w:rsidP="00D16B32">
      <w:pPr>
        <w:rPr>
          <w:caps w:val="0"/>
          <w:szCs w:val="24"/>
        </w:rPr>
      </w:pPr>
    </w:p>
    <w:p w14:paraId="5BB03145" w14:textId="77777777" w:rsidR="00FD4136" w:rsidRDefault="00FD4136" w:rsidP="00D16B32">
      <w:pPr>
        <w:rPr>
          <w:caps w:val="0"/>
          <w:szCs w:val="24"/>
        </w:rPr>
      </w:pPr>
    </w:p>
    <w:p w14:paraId="046E9EBF" w14:textId="77777777" w:rsidR="00B021D9" w:rsidRDefault="00B021D9" w:rsidP="00D16B32">
      <w:pPr>
        <w:rPr>
          <w:caps w:val="0"/>
          <w:szCs w:val="24"/>
        </w:rPr>
      </w:pPr>
    </w:p>
    <w:p w14:paraId="2515EE5A" w14:textId="77777777" w:rsidR="00B021D9" w:rsidRDefault="00B021D9" w:rsidP="00D16B32">
      <w:pPr>
        <w:rPr>
          <w:caps w:val="0"/>
          <w:szCs w:val="24"/>
        </w:rPr>
      </w:pPr>
    </w:p>
    <w:p w14:paraId="3BC68811" w14:textId="77777777" w:rsidR="00B021D9" w:rsidRDefault="00B021D9" w:rsidP="00D16B32">
      <w:pPr>
        <w:rPr>
          <w:caps w:val="0"/>
          <w:szCs w:val="24"/>
        </w:rPr>
      </w:pPr>
    </w:p>
    <w:p w14:paraId="2EF32514" w14:textId="77777777" w:rsidR="00B021D9" w:rsidRDefault="00B021D9" w:rsidP="00D16B32">
      <w:pPr>
        <w:rPr>
          <w:caps w:val="0"/>
          <w:szCs w:val="24"/>
        </w:rPr>
      </w:pPr>
    </w:p>
    <w:p w14:paraId="4367494F" w14:textId="77777777" w:rsidR="00B021D9" w:rsidRDefault="00B021D9" w:rsidP="00D16B32">
      <w:pPr>
        <w:rPr>
          <w:caps w:val="0"/>
          <w:szCs w:val="24"/>
        </w:rPr>
      </w:pPr>
    </w:p>
    <w:p w14:paraId="05D1ECDA" w14:textId="77777777" w:rsidR="00FD4136" w:rsidRDefault="00FD4136" w:rsidP="00D16B32">
      <w:pPr>
        <w:rPr>
          <w:caps w:val="0"/>
          <w:szCs w:val="24"/>
        </w:rPr>
      </w:pPr>
    </w:p>
    <w:p w14:paraId="661F042A" w14:textId="52EA9BC2" w:rsidR="009375BE" w:rsidRPr="00D16B32" w:rsidRDefault="00D16B32" w:rsidP="00D16B32">
      <w:pPr>
        <w:rPr>
          <w:caps w:val="0"/>
          <w:lang w:val="en-US"/>
        </w:rPr>
      </w:pPr>
      <w:r>
        <w:rPr>
          <w:caps w:val="0"/>
          <w:szCs w:val="24"/>
        </w:rPr>
        <w:t xml:space="preserve">Laura </w:t>
      </w:r>
      <w:proofErr w:type="spellStart"/>
      <w:r>
        <w:rPr>
          <w:caps w:val="0"/>
          <w:szCs w:val="24"/>
        </w:rPr>
        <w:t>Lazickaitė</w:t>
      </w:r>
      <w:proofErr w:type="spellEnd"/>
      <w:r w:rsidRPr="007859F6">
        <w:rPr>
          <w:caps w:val="0"/>
          <w:szCs w:val="24"/>
        </w:rPr>
        <w:t xml:space="preserve">, tel. </w:t>
      </w:r>
      <w:r w:rsidR="00BC11AD">
        <w:rPr>
          <w:caps w:val="0"/>
          <w:szCs w:val="24"/>
        </w:rPr>
        <w:t>+370</w:t>
      </w:r>
      <w:r w:rsidRPr="007859F6">
        <w:rPr>
          <w:caps w:val="0"/>
          <w:szCs w:val="24"/>
        </w:rPr>
        <w:t xml:space="preserve"> 706 8</w:t>
      </w:r>
      <w:r>
        <w:rPr>
          <w:caps w:val="0"/>
          <w:szCs w:val="24"/>
        </w:rPr>
        <w:t>5 272</w:t>
      </w:r>
      <w:r w:rsidRPr="007859F6">
        <w:rPr>
          <w:caps w:val="0"/>
          <w:szCs w:val="24"/>
        </w:rPr>
        <w:t xml:space="preserve">, el. p. </w:t>
      </w:r>
      <w:r>
        <w:rPr>
          <w:caps w:val="0"/>
          <w:szCs w:val="24"/>
        </w:rPr>
        <w:t>Laura</w:t>
      </w:r>
      <w:r w:rsidRPr="007859F6">
        <w:rPr>
          <w:caps w:val="0"/>
          <w:szCs w:val="24"/>
        </w:rPr>
        <w:t>.</w:t>
      </w:r>
      <w:r>
        <w:rPr>
          <w:caps w:val="0"/>
          <w:szCs w:val="24"/>
        </w:rPr>
        <w:t>Lazickaite</w:t>
      </w:r>
      <w:r w:rsidRPr="007859F6">
        <w:rPr>
          <w:caps w:val="0"/>
          <w:szCs w:val="24"/>
        </w:rPr>
        <w:t xml:space="preserve">@nzt.lt    </w:t>
      </w:r>
      <w:r>
        <w:rPr>
          <w:caps w:val="0"/>
          <w:szCs w:val="24"/>
        </w:rPr>
        <w:t xml:space="preserve">                  </w:t>
      </w:r>
      <w:r w:rsidRPr="007859F6">
        <w:rPr>
          <w:caps w:val="0"/>
          <w:szCs w:val="24"/>
        </w:rPr>
        <w:t xml:space="preserve">    </w:t>
      </w:r>
    </w:p>
    <w:sectPr w:rsidR="009375BE" w:rsidRPr="00D16B32" w:rsidSect="00411904">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701" w:header="567"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B6B6C" w14:textId="77777777" w:rsidR="00150D46" w:rsidRDefault="00150D46">
      <w:r>
        <w:separator/>
      </w:r>
    </w:p>
  </w:endnote>
  <w:endnote w:type="continuationSeparator" w:id="0">
    <w:p w14:paraId="39C57420" w14:textId="77777777" w:rsidR="00150D46" w:rsidRDefault="00150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AE8F4" w14:textId="77777777" w:rsidR="00CE013D" w:rsidRDefault="00CE013D">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7B79B2D" w14:textId="77777777" w:rsidR="00CE013D" w:rsidRDefault="00CE013D">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EDA73" w14:textId="77777777" w:rsidR="00CE013D" w:rsidRDefault="00CE013D">
    <w:pPr>
      <w:pStyle w:val="Pora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7" w:type="dxa"/>
      <w:tblLayout w:type="fixed"/>
      <w:tblLook w:val="04A0" w:firstRow="1" w:lastRow="0" w:firstColumn="1" w:lastColumn="0" w:noHBand="0" w:noVBand="1"/>
    </w:tblPr>
    <w:tblGrid>
      <w:gridCol w:w="2518"/>
      <w:gridCol w:w="2268"/>
      <w:gridCol w:w="2817"/>
      <w:gridCol w:w="1887"/>
      <w:gridCol w:w="257"/>
    </w:tblGrid>
    <w:tr w:rsidR="00522129" w14:paraId="15189F37" w14:textId="77777777" w:rsidTr="00522129">
      <w:trPr>
        <w:gridAfter w:val="1"/>
        <w:wAfter w:w="257" w:type="dxa"/>
        <w:trHeight w:val="1223"/>
      </w:trPr>
      <w:tc>
        <w:tcPr>
          <w:tcW w:w="2518" w:type="dxa"/>
          <w:tcBorders>
            <w:top w:val="single" w:sz="4" w:space="0" w:color="000000"/>
          </w:tcBorders>
        </w:tcPr>
        <w:p w14:paraId="6E1D6D80" w14:textId="77777777" w:rsidR="00522129" w:rsidRDefault="00522129" w:rsidP="00522129">
          <w:pPr>
            <w:pStyle w:val="Apacia"/>
            <w:widowControl w:val="0"/>
            <w:spacing w:before="120"/>
          </w:pPr>
          <w:r>
            <w:t>Biudžetinė įstaiga</w:t>
          </w:r>
        </w:p>
        <w:p w14:paraId="79FEC839" w14:textId="77777777" w:rsidR="00522129" w:rsidRDefault="00522129" w:rsidP="00522129">
          <w:pPr>
            <w:pStyle w:val="Apacia"/>
            <w:widowControl w:val="0"/>
          </w:pPr>
          <w:r>
            <w:t xml:space="preserve">Gedimino pr. 19 </w:t>
          </w:r>
        </w:p>
        <w:p w14:paraId="3E54354F" w14:textId="77777777" w:rsidR="00522129" w:rsidRDefault="00522129" w:rsidP="00522129">
          <w:pPr>
            <w:pStyle w:val="Apacia"/>
            <w:widowControl w:val="0"/>
          </w:pPr>
          <w:r>
            <w:t>01103 Vilnius</w:t>
          </w:r>
        </w:p>
        <w:p w14:paraId="3F8DE241" w14:textId="77777777" w:rsidR="00522129" w:rsidRDefault="00522129" w:rsidP="00522129">
          <w:pPr>
            <w:pStyle w:val="Apacia"/>
            <w:widowControl w:val="0"/>
          </w:pPr>
          <w:r>
            <w:t>https://nzt.lrv.lt</w:t>
          </w:r>
        </w:p>
      </w:tc>
      <w:tc>
        <w:tcPr>
          <w:tcW w:w="2268" w:type="dxa"/>
          <w:tcBorders>
            <w:top w:val="single" w:sz="4" w:space="0" w:color="000000"/>
          </w:tcBorders>
        </w:tcPr>
        <w:p w14:paraId="412DA730" w14:textId="5082B9CE" w:rsidR="00522129" w:rsidRDefault="00522129" w:rsidP="00522129">
          <w:pPr>
            <w:pStyle w:val="Apacia"/>
            <w:widowControl w:val="0"/>
            <w:spacing w:before="120"/>
          </w:pPr>
          <w:r>
            <w:t xml:space="preserve">Tel. </w:t>
          </w:r>
          <w:r w:rsidR="00BC11AD">
            <w:t>+370</w:t>
          </w:r>
          <w:r>
            <w:t> 706 86 666</w:t>
          </w:r>
        </w:p>
        <w:p w14:paraId="0F73B289" w14:textId="77777777" w:rsidR="00522129" w:rsidRDefault="00522129" w:rsidP="00522129">
          <w:pPr>
            <w:pStyle w:val="Apacia"/>
            <w:widowControl w:val="0"/>
          </w:pPr>
          <w:r>
            <w:t xml:space="preserve">El. paštas nzt@nzt.lt </w:t>
          </w:r>
        </w:p>
      </w:tc>
      <w:tc>
        <w:tcPr>
          <w:tcW w:w="2817" w:type="dxa"/>
          <w:tcBorders>
            <w:top w:val="single" w:sz="4" w:space="0" w:color="000000"/>
          </w:tcBorders>
        </w:tcPr>
        <w:p w14:paraId="6494D9EE" w14:textId="77777777" w:rsidR="00522129" w:rsidRDefault="00522129" w:rsidP="00522129">
          <w:pPr>
            <w:pStyle w:val="Apacia"/>
            <w:widowControl w:val="0"/>
            <w:spacing w:before="120"/>
            <w:ind w:right="-108"/>
          </w:pPr>
          <w:r>
            <w:t>Duomenys kaupiami ir saugomi Juridinių asmenų registre</w:t>
          </w:r>
        </w:p>
        <w:p w14:paraId="3D796716" w14:textId="7A4656EB" w:rsidR="00522129" w:rsidRDefault="00CB06BD" w:rsidP="00522129">
          <w:pPr>
            <w:pStyle w:val="Apacia"/>
            <w:widowControl w:val="0"/>
            <w:ind w:right="-108"/>
          </w:pPr>
          <w:r>
            <w:rPr>
              <w:noProof/>
            </w:rPr>
            <w:drawing>
              <wp:anchor distT="0" distB="0" distL="0" distR="0" simplePos="0" relativeHeight="251655680" behindDoc="1" locked="0" layoutInCell="1" allowOverlap="1" wp14:anchorId="12EBBD74" wp14:editId="09C589DB">
                <wp:simplePos x="0" y="0"/>
                <wp:positionH relativeFrom="margin">
                  <wp:posOffset>4838065</wp:posOffset>
                </wp:positionH>
                <wp:positionV relativeFrom="margin">
                  <wp:posOffset>10086975</wp:posOffset>
                </wp:positionV>
                <wp:extent cx="1057910" cy="476250"/>
                <wp:effectExtent l="0" t="0" r="0" b="0"/>
                <wp:wrapNone/>
                <wp:docPr id="5" name="Image3"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6704" behindDoc="1" locked="0" layoutInCell="1" allowOverlap="1" wp14:anchorId="78CFBA91" wp14:editId="14981940">
                <wp:simplePos x="0" y="0"/>
                <wp:positionH relativeFrom="margin">
                  <wp:posOffset>4285615</wp:posOffset>
                </wp:positionH>
                <wp:positionV relativeFrom="margin">
                  <wp:posOffset>8439150</wp:posOffset>
                </wp:positionV>
                <wp:extent cx="1057910" cy="476250"/>
                <wp:effectExtent l="0" t="0" r="0" b="0"/>
                <wp:wrapNone/>
                <wp:docPr id="4" name="Image2"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7728" behindDoc="1" locked="0" layoutInCell="1" allowOverlap="1" wp14:anchorId="54354C0E" wp14:editId="5448A7E5">
                <wp:simplePos x="0" y="0"/>
                <wp:positionH relativeFrom="margin">
                  <wp:posOffset>4285615</wp:posOffset>
                </wp:positionH>
                <wp:positionV relativeFrom="margin">
                  <wp:posOffset>8439150</wp:posOffset>
                </wp:positionV>
                <wp:extent cx="1057910" cy="476250"/>
                <wp:effectExtent l="0" t="0" r="0" b="0"/>
                <wp:wrapNone/>
                <wp:docPr id="3" name="Image4"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8752" behindDoc="1" locked="0" layoutInCell="1" allowOverlap="1" wp14:anchorId="1BB386D6" wp14:editId="145D08C0">
                <wp:simplePos x="0" y="0"/>
                <wp:positionH relativeFrom="margin">
                  <wp:posOffset>4285615</wp:posOffset>
                </wp:positionH>
                <wp:positionV relativeFrom="margin">
                  <wp:posOffset>8439150</wp:posOffset>
                </wp:positionV>
                <wp:extent cx="1057910" cy="476250"/>
                <wp:effectExtent l="0" t="0" r="0" b="0"/>
                <wp:wrapNone/>
                <wp:docPr id="241416348" name="Image1"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9776" behindDoc="1" locked="0" layoutInCell="1" allowOverlap="1" wp14:anchorId="514879BC" wp14:editId="3F28D966">
                <wp:simplePos x="0" y="0"/>
                <wp:positionH relativeFrom="margin">
                  <wp:posOffset>4285615</wp:posOffset>
                </wp:positionH>
                <wp:positionV relativeFrom="margin">
                  <wp:posOffset>8439150</wp:posOffset>
                </wp:positionV>
                <wp:extent cx="1057910" cy="476250"/>
                <wp:effectExtent l="0" t="0" r="0" b="0"/>
                <wp:wrapNone/>
                <wp:docPr id="1" name="Picture 0" descr="BV_Certification_N&amp;B_ISO9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V_Certification_N&amp;B_ISO9001.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910" cy="476250"/>
                        </a:xfrm>
                        <a:prstGeom prst="rect">
                          <a:avLst/>
                        </a:prstGeom>
                        <a:noFill/>
                      </pic:spPr>
                    </pic:pic>
                  </a:graphicData>
                </a:graphic>
                <wp14:sizeRelH relativeFrom="page">
                  <wp14:pctWidth>0</wp14:pctWidth>
                </wp14:sizeRelH>
                <wp14:sizeRelV relativeFrom="page">
                  <wp14:pctHeight>0</wp14:pctHeight>
                </wp14:sizeRelV>
              </wp:anchor>
            </w:drawing>
          </w:r>
          <w:r w:rsidR="00522129">
            <w:t xml:space="preserve">Kodas 188704927 </w:t>
          </w:r>
        </w:p>
      </w:tc>
      <w:tc>
        <w:tcPr>
          <w:tcW w:w="1887" w:type="dxa"/>
          <w:tcBorders>
            <w:top w:val="single" w:sz="4" w:space="0" w:color="000000"/>
          </w:tcBorders>
        </w:tcPr>
        <w:p w14:paraId="757498D8" w14:textId="4E0C26EE" w:rsidR="00522129" w:rsidRDefault="00522129" w:rsidP="00522129">
          <w:pPr>
            <w:widowControl w:val="0"/>
            <w:spacing w:before="120"/>
          </w:pPr>
        </w:p>
      </w:tc>
    </w:tr>
    <w:tr w:rsidR="00CE013D" w:rsidRPr="007B31F7" w14:paraId="6F11DD53" w14:textId="77777777" w:rsidTr="00522129">
      <w:tblPrEx>
        <w:tblBorders>
          <w:top w:val="single" w:sz="6" w:space="0" w:color="auto"/>
        </w:tblBorders>
        <w:tblLook w:val="0000" w:firstRow="0" w:lastRow="0" w:firstColumn="0" w:lastColumn="0" w:noHBand="0" w:noVBand="0"/>
      </w:tblPrEx>
      <w:tc>
        <w:tcPr>
          <w:tcW w:w="9747" w:type="dxa"/>
          <w:gridSpan w:val="5"/>
        </w:tcPr>
        <w:p w14:paraId="6CA0C77C" w14:textId="77777777" w:rsidR="00CE013D" w:rsidRPr="007B31F7" w:rsidRDefault="00CE013D" w:rsidP="00724701">
          <w:pPr>
            <w:jc w:val="center"/>
            <w:rPr>
              <w:caps w:val="0"/>
              <w:sz w:val="18"/>
            </w:rPr>
          </w:pPr>
        </w:p>
      </w:tc>
    </w:tr>
  </w:tbl>
  <w:p w14:paraId="1B64ADF8" w14:textId="77777777" w:rsidR="00CE013D" w:rsidRDefault="00CE013D">
    <w:pPr>
      <w:pStyle w:val="Pora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5A757" w14:textId="77777777" w:rsidR="00150D46" w:rsidRDefault="00150D46">
      <w:r>
        <w:separator/>
      </w:r>
    </w:p>
  </w:footnote>
  <w:footnote w:type="continuationSeparator" w:id="0">
    <w:p w14:paraId="20EC4538" w14:textId="77777777" w:rsidR="00150D46" w:rsidRDefault="00150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2D749" w14:textId="77777777" w:rsidR="00CE013D" w:rsidRDefault="00CE013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EB9FB29" w14:textId="77777777" w:rsidR="00CE013D" w:rsidRDefault="00CE013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CEC4B" w14:textId="77777777" w:rsidR="00CE013D" w:rsidRDefault="00CE013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26405">
      <w:rPr>
        <w:rStyle w:val="Puslapionumeris"/>
        <w:noProof/>
      </w:rPr>
      <w:t>2</w:t>
    </w:r>
    <w:r>
      <w:rPr>
        <w:rStyle w:val="Puslapionumeris"/>
      </w:rPr>
      <w:fldChar w:fldCharType="end"/>
    </w:r>
  </w:p>
  <w:p w14:paraId="0591C168" w14:textId="77777777" w:rsidR="00CE013D" w:rsidRDefault="00CE013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6DE6F" w14:textId="77777777" w:rsidR="00F53085" w:rsidRDefault="00F53085">
    <w:pPr>
      <w:pStyle w:val="Antrats"/>
      <w:jc w:val="center"/>
    </w:pPr>
  </w:p>
  <w:p w14:paraId="0FE01CEC" w14:textId="77777777" w:rsidR="00F53085" w:rsidRDefault="00F5308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36A1D"/>
    <w:multiLevelType w:val="hybridMultilevel"/>
    <w:tmpl w:val="E3B2A1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53014FA"/>
    <w:multiLevelType w:val="hybridMultilevel"/>
    <w:tmpl w:val="E6DE67F8"/>
    <w:lvl w:ilvl="0" w:tplc="B852D5B4">
      <w:start w:val="1"/>
      <w:numFmt w:val="upperLetter"/>
      <w:lvlText w:val="%1."/>
      <w:lvlJc w:val="left"/>
      <w:pPr>
        <w:ind w:left="280" w:hanging="360"/>
      </w:pPr>
      <w:rPr>
        <w:rFonts w:hint="default"/>
      </w:rPr>
    </w:lvl>
    <w:lvl w:ilvl="1" w:tplc="04270019" w:tentative="1">
      <w:start w:val="1"/>
      <w:numFmt w:val="lowerLetter"/>
      <w:lvlText w:val="%2."/>
      <w:lvlJc w:val="left"/>
      <w:pPr>
        <w:ind w:left="1000" w:hanging="360"/>
      </w:pPr>
    </w:lvl>
    <w:lvl w:ilvl="2" w:tplc="0427001B" w:tentative="1">
      <w:start w:val="1"/>
      <w:numFmt w:val="lowerRoman"/>
      <w:lvlText w:val="%3."/>
      <w:lvlJc w:val="right"/>
      <w:pPr>
        <w:ind w:left="1720" w:hanging="180"/>
      </w:pPr>
    </w:lvl>
    <w:lvl w:ilvl="3" w:tplc="0427000F" w:tentative="1">
      <w:start w:val="1"/>
      <w:numFmt w:val="decimal"/>
      <w:lvlText w:val="%4."/>
      <w:lvlJc w:val="left"/>
      <w:pPr>
        <w:ind w:left="2440" w:hanging="360"/>
      </w:pPr>
    </w:lvl>
    <w:lvl w:ilvl="4" w:tplc="04270019" w:tentative="1">
      <w:start w:val="1"/>
      <w:numFmt w:val="lowerLetter"/>
      <w:lvlText w:val="%5."/>
      <w:lvlJc w:val="left"/>
      <w:pPr>
        <w:ind w:left="3160" w:hanging="360"/>
      </w:pPr>
    </w:lvl>
    <w:lvl w:ilvl="5" w:tplc="0427001B" w:tentative="1">
      <w:start w:val="1"/>
      <w:numFmt w:val="lowerRoman"/>
      <w:lvlText w:val="%6."/>
      <w:lvlJc w:val="right"/>
      <w:pPr>
        <w:ind w:left="3880" w:hanging="180"/>
      </w:pPr>
    </w:lvl>
    <w:lvl w:ilvl="6" w:tplc="0427000F" w:tentative="1">
      <w:start w:val="1"/>
      <w:numFmt w:val="decimal"/>
      <w:lvlText w:val="%7."/>
      <w:lvlJc w:val="left"/>
      <w:pPr>
        <w:ind w:left="4600" w:hanging="360"/>
      </w:pPr>
    </w:lvl>
    <w:lvl w:ilvl="7" w:tplc="04270019" w:tentative="1">
      <w:start w:val="1"/>
      <w:numFmt w:val="lowerLetter"/>
      <w:lvlText w:val="%8."/>
      <w:lvlJc w:val="left"/>
      <w:pPr>
        <w:ind w:left="5320" w:hanging="360"/>
      </w:pPr>
    </w:lvl>
    <w:lvl w:ilvl="8" w:tplc="0427001B" w:tentative="1">
      <w:start w:val="1"/>
      <w:numFmt w:val="lowerRoman"/>
      <w:lvlText w:val="%9."/>
      <w:lvlJc w:val="right"/>
      <w:pPr>
        <w:ind w:left="6040" w:hanging="180"/>
      </w:pPr>
    </w:lvl>
  </w:abstractNum>
  <w:abstractNum w:abstractNumId="2" w15:restartNumberingAfterBreak="0">
    <w:nsid w:val="7A486DE8"/>
    <w:multiLevelType w:val="hybridMultilevel"/>
    <w:tmpl w:val="DAE4DD2A"/>
    <w:lvl w:ilvl="0" w:tplc="5EBCEC9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7B733D2B"/>
    <w:multiLevelType w:val="hybridMultilevel"/>
    <w:tmpl w:val="61F448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47030398">
    <w:abstractNumId w:val="0"/>
  </w:num>
  <w:num w:numId="2" w16cid:durableId="187182872">
    <w:abstractNumId w:val="3"/>
  </w:num>
  <w:num w:numId="3" w16cid:durableId="318654069">
    <w:abstractNumId w:val="2"/>
  </w:num>
  <w:num w:numId="4" w16cid:durableId="1991669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E31"/>
    <w:rsid w:val="00004E6D"/>
    <w:rsid w:val="0001180B"/>
    <w:rsid w:val="00016AFE"/>
    <w:rsid w:val="00021D57"/>
    <w:rsid w:val="0002595E"/>
    <w:rsid w:val="00027155"/>
    <w:rsid w:val="000309EB"/>
    <w:rsid w:val="00034C81"/>
    <w:rsid w:val="00041CCA"/>
    <w:rsid w:val="0004444C"/>
    <w:rsid w:val="00053629"/>
    <w:rsid w:val="00061AA6"/>
    <w:rsid w:val="0006345A"/>
    <w:rsid w:val="00065FDF"/>
    <w:rsid w:val="00067E9F"/>
    <w:rsid w:val="00070D33"/>
    <w:rsid w:val="00072A34"/>
    <w:rsid w:val="00075937"/>
    <w:rsid w:val="00082B76"/>
    <w:rsid w:val="00086C45"/>
    <w:rsid w:val="00090E3D"/>
    <w:rsid w:val="000912F2"/>
    <w:rsid w:val="0009566A"/>
    <w:rsid w:val="000A1BCD"/>
    <w:rsid w:val="000A4960"/>
    <w:rsid w:val="000A5D7B"/>
    <w:rsid w:val="000B1113"/>
    <w:rsid w:val="000C650C"/>
    <w:rsid w:val="000D3C89"/>
    <w:rsid w:val="000E187C"/>
    <w:rsid w:val="000E4376"/>
    <w:rsid w:val="000E4543"/>
    <w:rsid w:val="00114D84"/>
    <w:rsid w:val="001156F2"/>
    <w:rsid w:val="00117A02"/>
    <w:rsid w:val="00117D9A"/>
    <w:rsid w:val="00121FBD"/>
    <w:rsid w:val="00122149"/>
    <w:rsid w:val="00127571"/>
    <w:rsid w:val="00140DCC"/>
    <w:rsid w:val="00143300"/>
    <w:rsid w:val="00150D46"/>
    <w:rsid w:val="0015400D"/>
    <w:rsid w:val="0015534C"/>
    <w:rsid w:val="00160D38"/>
    <w:rsid w:val="0016295C"/>
    <w:rsid w:val="001658C9"/>
    <w:rsid w:val="00167D65"/>
    <w:rsid w:val="0017047B"/>
    <w:rsid w:val="00174B14"/>
    <w:rsid w:val="001808BB"/>
    <w:rsid w:val="00185376"/>
    <w:rsid w:val="0018637B"/>
    <w:rsid w:val="001A4B95"/>
    <w:rsid w:val="001A5EC2"/>
    <w:rsid w:val="001B051A"/>
    <w:rsid w:val="001B3E9C"/>
    <w:rsid w:val="001B40A4"/>
    <w:rsid w:val="001B768A"/>
    <w:rsid w:val="001C0A62"/>
    <w:rsid w:val="001C1176"/>
    <w:rsid w:val="001C2E26"/>
    <w:rsid w:val="001C65F5"/>
    <w:rsid w:val="001D0982"/>
    <w:rsid w:val="001D0C22"/>
    <w:rsid w:val="001D5077"/>
    <w:rsid w:val="001D6D70"/>
    <w:rsid w:val="001E0B96"/>
    <w:rsid w:val="001E48CB"/>
    <w:rsid w:val="001F0D8B"/>
    <w:rsid w:val="001F308C"/>
    <w:rsid w:val="001F5F3B"/>
    <w:rsid w:val="001F704F"/>
    <w:rsid w:val="00201644"/>
    <w:rsid w:val="002019AB"/>
    <w:rsid w:val="00205D21"/>
    <w:rsid w:val="002070E9"/>
    <w:rsid w:val="002078D4"/>
    <w:rsid w:val="002129EC"/>
    <w:rsid w:val="00213000"/>
    <w:rsid w:val="00213C38"/>
    <w:rsid w:val="00226EF4"/>
    <w:rsid w:val="00244503"/>
    <w:rsid w:val="00253126"/>
    <w:rsid w:val="002533D8"/>
    <w:rsid w:val="00262EE7"/>
    <w:rsid w:val="002646BF"/>
    <w:rsid w:val="00264F2A"/>
    <w:rsid w:val="00267E0C"/>
    <w:rsid w:val="00267E4F"/>
    <w:rsid w:val="00271CF7"/>
    <w:rsid w:val="00273811"/>
    <w:rsid w:val="00273B16"/>
    <w:rsid w:val="0027484F"/>
    <w:rsid w:val="00275FB8"/>
    <w:rsid w:val="00285772"/>
    <w:rsid w:val="002873D1"/>
    <w:rsid w:val="00293129"/>
    <w:rsid w:val="002932A7"/>
    <w:rsid w:val="00295DE1"/>
    <w:rsid w:val="00297C38"/>
    <w:rsid w:val="002A059E"/>
    <w:rsid w:val="002A25EC"/>
    <w:rsid w:val="002A2DA5"/>
    <w:rsid w:val="002A7709"/>
    <w:rsid w:val="002B07D8"/>
    <w:rsid w:val="002B60C6"/>
    <w:rsid w:val="002C12FD"/>
    <w:rsid w:val="002C1CAB"/>
    <w:rsid w:val="002D00B2"/>
    <w:rsid w:val="002D0AF3"/>
    <w:rsid w:val="002D113F"/>
    <w:rsid w:val="002E7EF1"/>
    <w:rsid w:val="00302DD7"/>
    <w:rsid w:val="003066DB"/>
    <w:rsid w:val="00307248"/>
    <w:rsid w:val="00307818"/>
    <w:rsid w:val="00311EFF"/>
    <w:rsid w:val="003146CB"/>
    <w:rsid w:val="00325E8D"/>
    <w:rsid w:val="00327B63"/>
    <w:rsid w:val="00332CFA"/>
    <w:rsid w:val="003358A1"/>
    <w:rsid w:val="003369C0"/>
    <w:rsid w:val="003436B0"/>
    <w:rsid w:val="003475AE"/>
    <w:rsid w:val="0035041E"/>
    <w:rsid w:val="0035176F"/>
    <w:rsid w:val="0035776E"/>
    <w:rsid w:val="00361951"/>
    <w:rsid w:val="0036317D"/>
    <w:rsid w:val="003671BA"/>
    <w:rsid w:val="003728B1"/>
    <w:rsid w:val="00373A03"/>
    <w:rsid w:val="00377900"/>
    <w:rsid w:val="00382F0B"/>
    <w:rsid w:val="00383FC7"/>
    <w:rsid w:val="00383FD8"/>
    <w:rsid w:val="00386390"/>
    <w:rsid w:val="00391E63"/>
    <w:rsid w:val="00392926"/>
    <w:rsid w:val="003A06F6"/>
    <w:rsid w:val="003A109E"/>
    <w:rsid w:val="003B5FBE"/>
    <w:rsid w:val="003C500F"/>
    <w:rsid w:val="003C6D73"/>
    <w:rsid w:val="003C7CEE"/>
    <w:rsid w:val="003D32DD"/>
    <w:rsid w:val="003E432C"/>
    <w:rsid w:val="003E4BEB"/>
    <w:rsid w:val="003E6B30"/>
    <w:rsid w:val="003F0D6B"/>
    <w:rsid w:val="00400DA5"/>
    <w:rsid w:val="00401CA7"/>
    <w:rsid w:val="0040314F"/>
    <w:rsid w:val="00403E98"/>
    <w:rsid w:val="00411904"/>
    <w:rsid w:val="00412A51"/>
    <w:rsid w:val="00423111"/>
    <w:rsid w:val="00426727"/>
    <w:rsid w:val="00434B0B"/>
    <w:rsid w:val="00440DDD"/>
    <w:rsid w:val="00445D4D"/>
    <w:rsid w:val="00450CEE"/>
    <w:rsid w:val="00453872"/>
    <w:rsid w:val="00455287"/>
    <w:rsid w:val="00464B2A"/>
    <w:rsid w:val="004702B1"/>
    <w:rsid w:val="00472A73"/>
    <w:rsid w:val="00484B49"/>
    <w:rsid w:val="0048567D"/>
    <w:rsid w:val="004A22F7"/>
    <w:rsid w:val="004A24C0"/>
    <w:rsid w:val="004A6793"/>
    <w:rsid w:val="004A6916"/>
    <w:rsid w:val="004A69C7"/>
    <w:rsid w:val="004C088C"/>
    <w:rsid w:val="004C0FED"/>
    <w:rsid w:val="004C510A"/>
    <w:rsid w:val="004D055E"/>
    <w:rsid w:val="004D0BD5"/>
    <w:rsid w:val="004D6FF3"/>
    <w:rsid w:val="004F3075"/>
    <w:rsid w:val="004F5F22"/>
    <w:rsid w:val="00513D6A"/>
    <w:rsid w:val="00514799"/>
    <w:rsid w:val="0051556C"/>
    <w:rsid w:val="00517B29"/>
    <w:rsid w:val="00520C30"/>
    <w:rsid w:val="00521E02"/>
    <w:rsid w:val="00522129"/>
    <w:rsid w:val="00526174"/>
    <w:rsid w:val="00550D23"/>
    <w:rsid w:val="00564E27"/>
    <w:rsid w:val="0056651D"/>
    <w:rsid w:val="005668AA"/>
    <w:rsid w:val="00570358"/>
    <w:rsid w:val="005839D0"/>
    <w:rsid w:val="00584065"/>
    <w:rsid w:val="00594D4A"/>
    <w:rsid w:val="00594E97"/>
    <w:rsid w:val="00595292"/>
    <w:rsid w:val="00597462"/>
    <w:rsid w:val="00597ED5"/>
    <w:rsid w:val="005A1722"/>
    <w:rsid w:val="005B03A8"/>
    <w:rsid w:val="005B098B"/>
    <w:rsid w:val="005B7E48"/>
    <w:rsid w:val="005C7002"/>
    <w:rsid w:val="005C752A"/>
    <w:rsid w:val="005D12F1"/>
    <w:rsid w:val="005D69FA"/>
    <w:rsid w:val="005E4A0A"/>
    <w:rsid w:val="005E53ED"/>
    <w:rsid w:val="005F4A26"/>
    <w:rsid w:val="005F6218"/>
    <w:rsid w:val="005F6BA3"/>
    <w:rsid w:val="0061454C"/>
    <w:rsid w:val="00616683"/>
    <w:rsid w:val="006168C9"/>
    <w:rsid w:val="006179BD"/>
    <w:rsid w:val="0062025C"/>
    <w:rsid w:val="006222F3"/>
    <w:rsid w:val="00641099"/>
    <w:rsid w:val="0064157D"/>
    <w:rsid w:val="00642211"/>
    <w:rsid w:val="00644971"/>
    <w:rsid w:val="00650434"/>
    <w:rsid w:val="0065407B"/>
    <w:rsid w:val="00655CE1"/>
    <w:rsid w:val="006645F7"/>
    <w:rsid w:val="00671031"/>
    <w:rsid w:val="006718F4"/>
    <w:rsid w:val="00672A73"/>
    <w:rsid w:val="00672E49"/>
    <w:rsid w:val="0067560D"/>
    <w:rsid w:val="00680CF6"/>
    <w:rsid w:val="0068593C"/>
    <w:rsid w:val="0069081F"/>
    <w:rsid w:val="00692984"/>
    <w:rsid w:val="00697F72"/>
    <w:rsid w:val="006A015A"/>
    <w:rsid w:val="006A2021"/>
    <w:rsid w:val="006A44C8"/>
    <w:rsid w:val="006A7467"/>
    <w:rsid w:val="006B0B05"/>
    <w:rsid w:val="006B24D8"/>
    <w:rsid w:val="006B4F71"/>
    <w:rsid w:val="006C273F"/>
    <w:rsid w:val="006C488C"/>
    <w:rsid w:val="006D3752"/>
    <w:rsid w:val="006E028F"/>
    <w:rsid w:val="006E5258"/>
    <w:rsid w:val="006E7B5E"/>
    <w:rsid w:val="00704EB9"/>
    <w:rsid w:val="007134DA"/>
    <w:rsid w:val="00724701"/>
    <w:rsid w:val="00726530"/>
    <w:rsid w:val="00727ED0"/>
    <w:rsid w:val="00730F18"/>
    <w:rsid w:val="00733EB3"/>
    <w:rsid w:val="00737302"/>
    <w:rsid w:val="00737E01"/>
    <w:rsid w:val="00742DED"/>
    <w:rsid w:val="0075068B"/>
    <w:rsid w:val="00750A6F"/>
    <w:rsid w:val="00752374"/>
    <w:rsid w:val="00752E2E"/>
    <w:rsid w:val="00762053"/>
    <w:rsid w:val="007642D8"/>
    <w:rsid w:val="00766B73"/>
    <w:rsid w:val="00771AEE"/>
    <w:rsid w:val="00777994"/>
    <w:rsid w:val="00777E88"/>
    <w:rsid w:val="00783468"/>
    <w:rsid w:val="00783818"/>
    <w:rsid w:val="00792974"/>
    <w:rsid w:val="00793CDB"/>
    <w:rsid w:val="007963AC"/>
    <w:rsid w:val="00796A0F"/>
    <w:rsid w:val="007B31F7"/>
    <w:rsid w:val="007B3644"/>
    <w:rsid w:val="007B42AC"/>
    <w:rsid w:val="007C66B0"/>
    <w:rsid w:val="007C7E7C"/>
    <w:rsid w:val="007D5FFE"/>
    <w:rsid w:val="007D6C43"/>
    <w:rsid w:val="007F386B"/>
    <w:rsid w:val="007F6A70"/>
    <w:rsid w:val="008111BC"/>
    <w:rsid w:val="00835D0A"/>
    <w:rsid w:val="00837008"/>
    <w:rsid w:val="00846224"/>
    <w:rsid w:val="00860C8E"/>
    <w:rsid w:val="008621F7"/>
    <w:rsid w:val="008675AE"/>
    <w:rsid w:val="00873FB8"/>
    <w:rsid w:val="00875038"/>
    <w:rsid w:val="00876883"/>
    <w:rsid w:val="00876E2E"/>
    <w:rsid w:val="00886958"/>
    <w:rsid w:val="00886B59"/>
    <w:rsid w:val="00891BAA"/>
    <w:rsid w:val="00892400"/>
    <w:rsid w:val="008A5483"/>
    <w:rsid w:val="008A5A8C"/>
    <w:rsid w:val="008A7198"/>
    <w:rsid w:val="008B047C"/>
    <w:rsid w:val="008B2B6C"/>
    <w:rsid w:val="008B5A8A"/>
    <w:rsid w:val="008C0925"/>
    <w:rsid w:val="008C19EB"/>
    <w:rsid w:val="008D2E54"/>
    <w:rsid w:val="008D5BBD"/>
    <w:rsid w:val="008D5D37"/>
    <w:rsid w:val="008D6C25"/>
    <w:rsid w:val="008E49A0"/>
    <w:rsid w:val="008F3E16"/>
    <w:rsid w:val="00900D5A"/>
    <w:rsid w:val="009056E8"/>
    <w:rsid w:val="009072F3"/>
    <w:rsid w:val="00910163"/>
    <w:rsid w:val="00914970"/>
    <w:rsid w:val="00917D8A"/>
    <w:rsid w:val="00923E7D"/>
    <w:rsid w:val="00927091"/>
    <w:rsid w:val="009270EF"/>
    <w:rsid w:val="00932FAD"/>
    <w:rsid w:val="009364E5"/>
    <w:rsid w:val="009375BE"/>
    <w:rsid w:val="0094288E"/>
    <w:rsid w:val="00942DA9"/>
    <w:rsid w:val="00964CC1"/>
    <w:rsid w:val="00975935"/>
    <w:rsid w:val="00976C53"/>
    <w:rsid w:val="009873EC"/>
    <w:rsid w:val="0099133C"/>
    <w:rsid w:val="00995DE9"/>
    <w:rsid w:val="00997930"/>
    <w:rsid w:val="009B318C"/>
    <w:rsid w:val="009B43D6"/>
    <w:rsid w:val="009B68D4"/>
    <w:rsid w:val="009C1D43"/>
    <w:rsid w:val="009C34FE"/>
    <w:rsid w:val="009D191E"/>
    <w:rsid w:val="009D1C80"/>
    <w:rsid w:val="009D1EF9"/>
    <w:rsid w:val="009D35AF"/>
    <w:rsid w:val="009D7675"/>
    <w:rsid w:val="009E33CB"/>
    <w:rsid w:val="009E4125"/>
    <w:rsid w:val="009F2513"/>
    <w:rsid w:val="00A01AEF"/>
    <w:rsid w:val="00A044FD"/>
    <w:rsid w:val="00A07422"/>
    <w:rsid w:val="00A105A5"/>
    <w:rsid w:val="00A13A01"/>
    <w:rsid w:val="00A203D1"/>
    <w:rsid w:val="00A275FB"/>
    <w:rsid w:val="00A308E5"/>
    <w:rsid w:val="00A320CE"/>
    <w:rsid w:val="00A5050F"/>
    <w:rsid w:val="00A55E31"/>
    <w:rsid w:val="00A563F4"/>
    <w:rsid w:val="00A609BE"/>
    <w:rsid w:val="00A62306"/>
    <w:rsid w:val="00A64716"/>
    <w:rsid w:val="00A66A79"/>
    <w:rsid w:val="00A71613"/>
    <w:rsid w:val="00A74093"/>
    <w:rsid w:val="00A74E94"/>
    <w:rsid w:val="00A82A54"/>
    <w:rsid w:val="00A84B3F"/>
    <w:rsid w:val="00A9251F"/>
    <w:rsid w:val="00A92C6C"/>
    <w:rsid w:val="00AA1EBC"/>
    <w:rsid w:val="00AA3342"/>
    <w:rsid w:val="00AA7F73"/>
    <w:rsid w:val="00AC0142"/>
    <w:rsid w:val="00AC2137"/>
    <w:rsid w:val="00AC3A31"/>
    <w:rsid w:val="00AD776B"/>
    <w:rsid w:val="00AD7A43"/>
    <w:rsid w:val="00AE3C71"/>
    <w:rsid w:val="00AE562A"/>
    <w:rsid w:val="00AF0436"/>
    <w:rsid w:val="00AF5A6B"/>
    <w:rsid w:val="00AF7C90"/>
    <w:rsid w:val="00B01ECA"/>
    <w:rsid w:val="00B021D9"/>
    <w:rsid w:val="00B02852"/>
    <w:rsid w:val="00B04966"/>
    <w:rsid w:val="00B06789"/>
    <w:rsid w:val="00B137C2"/>
    <w:rsid w:val="00B2150F"/>
    <w:rsid w:val="00B223A6"/>
    <w:rsid w:val="00B26405"/>
    <w:rsid w:val="00B45395"/>
    <w:rsid w:val="00B45B34"/>
    <w:rsid w:val="00B50CBB"/>
    <w:rsid w:val="00B57097"/>
    <w:rsid w:val="00B61066"/>
    <w:rsid w:val="00B7025F"/>
    <w:rsid w:val="00B72296"/>
    <w:rsid w:val="00B875C6"/>
    <w:rsid w:val="00B97267"/>
    <w:rsid w:val="00BA11DD"/>
    <w:rsid w:val="00BA441A"/>
    <w:rsid w:val="00BA4548"/>
    <w:rsid w:val="00BA4800"/>
    <w:rsid w:val="00BB6EAD"/>
    <w:rsid w:val="00BC11AD"/>
    <w:rsid w:val="00BC4AA4"/>
    <w:rsid w:val="00BD0614"/>
    <w:rsid w:val="00BD5C31"/>
    <w:rsid w:val="00BD6BEE"/>
    <w:rsid w:val="00BE3014"/>
    <w:rsid w:val="00BE586D"/>
    <w:rsid w:val="00BE75FB"/>
    <w:rsid w:val="00BF6530"/>
    <w:rsid w:val="00BF6CFB"/>
    <w:rsid w:val="00C01201"/>
    <w:rsid w:val="00C0470E"/>
    <w:rsid w:val="00C04F9F"/>
    <w:rsid w:val="00C07BC4"/>
    <w:rsid w:val="00C12696"/>
    <w:rsid w:val="00C135BD"/>
    <w:rsid w:val="00C22C4E"/>
    <w:rsid w:val="00C25F21"/>
    <w:rsid w:val="00C30B52"/>
    <w:rsid w:val="00C31819"/>
    <w:rsid w:val="00C409D8"/>
    <w:rsid w:val="00C44B90"/>
    <w:rsid w:val="00C46A8B"/>
    <w:rsid w:val="00C55500"/>
    <w:rsid w:val="00C5690E"/>
    <w:rsid w:val="00C601DB"/>
    <w:rsid w:val="00C61443"/>
    <w:rsid w:val="00C637BA"/>
    <w:rsid w:val="00C71C71"/>
    <w:rsid w:val="00C80EBD"/>
    <w:rsid w:val="00C8712A"/>
    <w:rsid w:val="00C92E07"/>
    <w:rsid w:val="00C933F8"/>
    <w:rsid w:val="00C93A80"/>
    <w:rsid w:val="00CA0AAE"/>
    <w:rsid w:val="00CA4FA0"/>
    <w:rsid w:val="00CA5439"/>
    <w:rsid w:val="00CA7AB1"/>
    <w:rsid w:val="00CA7FE2"/>
    <w:rsid w:val="00CB06BD"/>
    <w:rsid w:val="00CB1DD8"/>
    <w:rsid w:val="00CC437A"/>
    <w:rsid w:val="00CC4C3E"/>
    <w:rsid w:val="00CD35B2"/>
    <w:rsid w:val="00CD477D"/>
    <w:rsid w:val="00CE013D"/>
    <w:rsid w:val="00CE337D"/>
    <w:rsid w:val="00CE6961"/>
    <w:rsid w:val="00CE75F0"/>
    <w:rsid w:val="00CF0417"/>
    <w:rsid w:val="00CF1206"/>
    <w:rsid w:val="00CF1A03"/>
    <w:rsid w:val="00CF1A30"/>
    <w:rsid w:val="00D004F2"/>
    <w:rsid w:val="00D01013"/>
    <w:rsid w:val="00D07271"/>
    <w:rsid w:val="00D075A5"/>
    <w:rsid w:val="00D12E07"/>
    <w:rsid w:val="00D12F2A"/>
    <w:rsid w:val="00D141F0"/>
    <w:rsid w:val="00D16B32"/>
    <w:rsid w:val="00D17054"/>
    <w:rsid w:val="00D21B9C"/>
    <w:rsid w:val="00D23060"/>
    <w:rsid w:val="00D30868"/>
    <w:rsid w:val="00D31008"/>
    <w:rsid w:val="00D34C5B"/>
    <w:rsid w:val="00D35F4C"/>
    <w:rsid w:val="00D40F24"/>
    <w:rsid w:val="00D444D7"/>
    <w:rsid w:val="00D44BA5"/>
    <w:rsid w:val="00D469EE"/>
    <w:rsid w:val="00D51A4D"/>
    <w:rsid w:val="00D5334B"/>
    <w:rsid w:val="00D5426A"/>
    <w:rsid w:val="00D603C0"/>
    <w:rsid w:val="00D642A5"/>
    <w:rsid w:val="00D80489"/>
    <w:rsid w:val="00D854DB"/>
    <w:rsid w:val="00D90D3D"/>
    <w:rsid w:val="00D9305E"/>
    <w:rsid w:val="00D9319E"/>
    <w:rsid w:val="00DA3AFE"/>
    <w:rsid w:val="00DB51BF"/>
    <w:rsid w:val="00DB701F"/>
    <w:rsid w:val="00DC1532"/>
    <w:rsid w:val="00DC17C3"/>
    <w:rsid w:val="00DD242E"/>
    <w:rsid w:val="00DD66A0"/>
    <w:rsid w:val="00DE09E4"/>
    <w:rsid w:val="00DE2D44"/>
    <w:rsid w:val="00DE2F0F"/>
    <w:rsid w:val="00DE3726"/>
    <w:rsid w:val="00DF44D4"/>
    <w:rsid w:val="00DF5FBA"/>
    <w:rsid w:val="00E00297"/>
    <w:rsid w:val="00E00EDE"/>
    <w:rsid w:val="00E01668"/>
    <w:rsid w:val="00E050F0"/>
    <w:rsid w:val="00E06863"/>
    <w:rsid w:val="00E101FD"/>
    <w:rsid w:val="00E12D1D"/>
    <w:rsid w:val="00E13BD0"/>
    <w:rsid w:val="00E145A9"/>
    <w:rsid w:val="00E14A4C"/>
    <w:rsid w:val="00E211A7"/>
    <w:rsid w:val="00E348EB"/>
    <w:rsid w:val="00E36A8D"/>
    <w:rsid w:val="00E375B5"/>
    <w:rsid w:val="00E376E2"/>
    <w:rsid w:val="00E37B62"/>
    <w:rsid w:val="00E404B3"/>
    <w:rsid w:val="00E4050B"/>
    <w:rsid w:val="00E442FE"/>
    <w:rsid w:val="00E473D8"/>
    <w:rsid w:val="00E50185"/>
    <w:rsid w:val="00E523EA"/>
    <w:rsid w:val="00E5644E"/>
    <w:rsid w:val="00E65B31"/>
    <w:rsid w:val="00E6666A"/>
    <w:rsid w:val="00E74429"/>
    <w:rsid w:val="00E756E7"/>
    <w:rsid w:val="00E8146F"/>
    <w:rsid w:val="00E82013"/>
    <w:rsid w:val="00E82FC4"/>
    <w:rsid w:val="00E8669D"/>
    <w:rsid w:val="00EA3455"/>
    <w:rsid w:val="00EA553F"/>
    <w:rsid w:val="00EA64B5"/>
    <w:rsid w:val="00EB168F"/>
    <w:rsid w:val="00EB34A4"/>
    <w:rsid w:val="00EB3532"/>
    <w:rsid w:val="00EB6034"/>
    <w:rsid w:val="00EB7487"/>
    <w:rsid w:val="00EB7BFF"/>
    <w:rsid w:val="00EC2C14"/>
    <w:rsid w:val="00EE0663"/>
    <w:rsid w:val="00EE06B8"/>
    <w:rsid w:val="00EE0CA0"/>
    <w:rsid w:val="00EE226B"/>
    <w:rsid w:val="00EE4F82"/>
    <w:rsid w:val="00EF6C8A"/>
    <w:rsid w:val="00F04C0B"/>
    <w:rsid w:val="00F2181A"/>
    <w:rsid w:val="00F35AF2"/>
    <w:rsid w:val="00F401C6"/>
    <w:rsid w:val="00F520A8"/>
    <w:rsid w:val="00F53085"/>
    <w:rsid w:val="00F53F9B"/>
    <w:rsid w:val="00F56451"/>
    <w:rsid w:val="00F65545"/>
    <w:rsid w:val="00F6642F"/>
    <w:rsid w:val="00F6775A"/>
    <w:rsid w:val="00F72974"/>
    <w:rsid w:val="00F750C8"/>
    <w:rsid w:val="00F768A3"/>
    <w:rsid w:val="00F85E28"/>
    <w:rsid w:val="00F86E96"/>
    <w:rsid w:val="00F9327A"/>
    <w:rsid w:val="00F947BC"/>
    <w:rsid w:val="00F95AAE"/>
    <w:rsid w:val="00F97E58"/>
    <w:rsid w:val="00FA00FA"/>
    <w:rsid w:val="00FA010B"/>
    <w:rsid w:val="00FA3C02"/>
    <w:rsid w:val="00FA64B2"/>
    <w:rsid w:val="00FA7E6D"/>
    <w:rsid w:val="00FB406E"/>
    <w:rsid w:val="00FC41A9"/>
    <w:rsid w:val="00FC48FD"/>
    <w:rsid w:val="00FD287E"/>
    <w:rsid w:val="00FD4136"/>
    <w:rsid w:val="00FD5676"/>
    <w:rsid w:val="00FE0A60"/>
    <w:rsid w:val="00FE5AF1"/>
    <w:rsid w:val="00FF43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5A96A2"/>
  <w15:chartTrackingRefBased/>
  <w15:docId w15:val="{98786F55-BBFE-4D4D-BED1-DA239A75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caps/>
      <w:sz w:val="24"/>
      <w:lang w:eastAsia="en-US"/>
    </w:rPr>
  </w:style>
  <w:style w:type="paragraph" w:styleId="Antrat1">
    <w:name w:val="heading 1"/>
    <w:basedOn w:val="prastasis"/>
    <w:next w:val="prastasis"/>
    <w:qFormat/>
    <w:pPr>
      <w:keepNext/>
      <w:ind w:left="-540" w:firstLine="540"/>
      <w:jc w:val="center"/>
      <w:outlineLvl w:val="0"/>
    </w:pPr>
    <w:rPr>
      <w:rFonts w:ascii="TimesLT" w:hAnsi="TimesLT"/>
      <w:b/>
      <w:caps w:val="0"/>
      <w:sz w:val="28"/>
    </w:rPr>
  </w:style>
  <w:style w:type="paragraph" w:styleId="Antrat2">
    <w:name w:val="heading 2"/>
    <w:basedOn w:val="prastasis"/>
    <w:next w:val="prastasis"/>
    <w:qFormat/>
    <w:pPr>
      <w:keepNext/>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pPr>
      <w:jc w:val="both"/>
    </w:pPr>
    <w:rPr>
      <w:lang w:val="x-none"/>
    </w:rPr>
  </w:style>
  <w:style w:type="character" w:styleId="Hipersaitas">
    <w:name w:val="Hyperlink"/>
    <w:semiHidden/>
    <w:rPr>
      <w:color w:val="0000FF"/>
      <w:u w:val="single"/>
    </w:rPr>
  </w:style>
  <w:style w:type="character" w:styleId="Perirtashipersaitas">
    <w:name w:val="FollowedHyperlink"/>
    <w:semiHidden/>
    <w:rPr>
      <w:color w:val="800080"/>
      <w:u w:val="single"/>
    </w:rPr>
  </w:style>
  <w:style w:type="paragraph" w:styleId="Antrats">
    <w:name w:val="header"/>
    <w:basedOn w:val="prastasis"/>
    <w:link w:val="AntratsDiagrama"/>
    <w:uiPriority w:val="99"/>
    <w:pPr>
      <w:tabs>
        <w:tab w:val="center" w:pos="4153"/>
        <w:tab w:val="right" w:pos="8306"/>
      </w:tabs>
    </w:pPr>
    <w:rPr>
      <w:lang w:val="x-none"/>
    </w:rPr>
  </w:style>
  <w:style w:type="paragraph" w:styleId="Porat">
    <w:name w:val="footer"/>
    <w:basedOn w:val="prastasis"/>
    <w:semiHidden/>
    <w:pPr>
      <w:tabs>
        <w:tab w:val="center" w:pos="4153"/>
        <w:tab w:val="right" w:pos="8306"/>
      </w:tabs>
    </w:pPr>
  </w:style>
  <w:style w:type="character" w:styleId="Puslapionumeris">
    <w:name w:val="page number"/>
    <w:basedOn w:val="Numatytasispastraiposriftas"/>
    <w:semiHidden/>
  </w:style>
  <w:style w:type="paragraph" w:styleId="Pagrindiniotekstotrauka">
    <w:name w:val="Body Text Indent"/>
    <w:basedOn w:val="prastasis"/>
    <w:semiHidden/>
    <w:pPr>
      <w:ind w:firstLine="720"/>
      <w:jc w:val="both"/>
    </w:pPr>
    <w:rPr>
      <w:caps w:val="0"/>
    </w:rPr>
  </w:style>
  <w:style w:type="paragraph" w:styleId="Debesliotekstas">
    <w:name w:val="Balloon Text"/>
    <w:basedOn w:val="prastasis"/>
    <w:link w:val="DebesliotekstasDiagrama"/>
    <w:uiPriority w:val="99"/>
    <w:semiHidden/>
    <w:unhideWhenUsed/>
    <w:rsid w:val="00837008"/>
    <w:rPr>
      <w:rFonts w:ascii="Tahoma" w:hAnsi="Tahoma"/>
      <w:sz w:val="16"/>
      <w:szCs w:val="16"/>
      <w:lang w:val="x-none"/>
    </w:rPr>
  </w:style>
  <w:style w:type="character" w:customStyle="1" w:styleId="DebesliotekstasDiagrama">
    <w:name w:val="Debesėlio tekstas Diagrama"/>
    <w:link w:val="Debesliotekstas"/>
    <w:uiPriority w:val="99"/>
    <w:semiHidden/>
    <w:rsid w:val="00837008"/>
    <w:rPr>
      <w:rFonts w:ascii="Tahoma" w:hAnsi="Tahoma" w:cs="Tahoma"/>
      <w:caps/>
      <w:sz w:val="16"/>
      <w:szCs w:val="16"/>
      <w:lang w:eastAsia="en-US"/>
    </w:rPr>
  </w:style>
  <w:style w:type="character" w:customStyle="1" w:styleId="PagrindinistekstasDiagrama">
    <w:name w:val="Pagrindinis tekstas Diagrama"/>
    <w:link w:val="Pagrindinistekstas"/>
    <w:semiHidden/>
    <w:rsid w:val="00CC437A"/>
    <w:rPr>
      <w:caps/>
      <w:sz w:val="24"/>
      <w:lang w:eastAsia="en-US"/>
    </w:rPr>
  </w:style>
  <w:style w:type="character" w:customStyle="1" w:styleId="AntratsDiagrama">
    <w:name w:val="Antraštės Diagrama"/>
    <w:link w:val="Antrats"/>
    <w:uiPriority w:val="99"/>
    <w:qFormat/>
    <w:rsid w:val="00655CE1"/>
    <w:rPr>
      <w:caps/>
      <w:sz w:val="24"/>
      <w:lang w:eastAsia="en-US"/>
    </w:rPr>
  </w:style>
  <w:style w:type="paragraph" w:customStyle="1" w:styleId="Apacia">
    <w:name w:val="Apacia"/>
    <w:basedOn w:val="prastasis"/>
    <w:qFormat/>
    <w:rsid w:val="009375BE"/>
    <w:rPr>
      <w:caps w:val="0"/>
      <w:sz w:val="20"/>
      <w:szCs w:val="24"/>
    </w:rPr>
  </w:style>
  <w:style w:type="paragraph" w:customStyle="1" w:styleId="TableContents">
    <w:name w:val="Table Contents"/>
    <w:basedOn w:val="prastasis"/>
    <w:qFormat/>
    <w:rsid w:val="00650434"/>
    <w:pPr>
      <w:widowControl w:val="0"/>
      <w:suppressLineNumbers/>
      <w:suppressAutoHyphens/>
    </w:pPr>
  </w:style>
  <w:style w:type="character" w:styleId="Neapdorotaspaminjimas">
    <w:name w:val="Unresolved Mention"/>
    <w:uiPriority w:val="99"/>
    <w:semiHidden/>
    <w:unhideWhenUsed/>
    <w:rsid w:val="00F53085"/>
    <w:rPr>
      <w:color w:val="605E5C"/>
      <w:shd w:val="clear" w:color="auto" w:fill="E1DFDD"/>
    </w:rPr>
  </w:style>
  <w:style w:type="character" w:styleId="Komentaronuoroda">
    <w:name w:val="annotation reference"/>
    <w:uiPriority w:val="99"/>
    <w:semiHidden/>
    <w:unhideWhenUsed/>
    <w:rsid w:val="00CE75F0"/>
    <w:rPr>
      <w:sz w:val="16"/>
      <w:szCs w:val="16"/>
    </w:rPr>
  </w:style>
  <w:style w:type="paragraph" w:styleId="Komentarotekstas">
    <w:name w:val="annotation text"/>
    <w:basedOn w:val="prastasis"/>
    <w:link w:val="KomentarotekstasDiagrama"/>
    <w:uiPriority w:val="99"/>
    <w:semiHidden/>
    <w:unhideWhenUsed/>
    <w:rsid w:val="00CE75F0"/>
    <w:rPr>
      <w:sz w:val="20"/>
    </w:rPr>
  </w:style>
  <w:style w:type="character" w:customStyle="1" w:styleId="KomentarotekstasDiagrama">
    <w:name w:val="Komentaro tekstas Diagrama"/>
    <w:link w:val="Komentarotekstas"/>
    <w:uiPriority w:val="99"/>
    <w:semiHidden/>
    <w:rsid w:val="00CE75F0"/>
    <w:rPr>
      <w:caps/>
      <w:lang w:eastAsia="en-US"/>
    </w:rPr>
  </w:style>
  <w:style w:type="paragraph" w:styleId="Komentarotema">
    <w:name w:val="annotation subject"/>
    <w:basedOn w:val="Komentarotekstas"/>
    <w:next w:val="Komentarotekstas"/>
    <w:link w:val="KomentarotemaDiagrama"/>
    <w:uiPriority w:val="99"/>
    <w:semiHidden/>
    <w:unhideWhenUsed/>
    <w:rsid w:val="00CE75F0"/>
    <w:rPr>
      <w:b/>
      <w:bCs/>
    </w:rPr>
  </w:style>
  <w:style w:type="character" w:customStyle="1" w:styleId="KomentarotemaDiagrama">
    <w:name w:val="Komentaro tema Diagrama"/>
    <w:link w:val="Komentarotema"/>
    <w:uiPriority w:val="99"/>
    <w:semiHidden/>
    <w:rsid w:val="00CE75F0"/>
    <w:rPr>
      <w:b/>
      <w:bCs/>
      <w:caps/>
      <w:lang w:eastAsia="en-US"/>
    </w:rPr>
  </w:style>
  <w:style w:type="paragraph" w:styleId="Pataisymai">
    <w:name w:val="Revision"/>
    <w:hidden/>
    <w:uiPriority w:val="99"/>
    <w:semiHidden/>
    <w:rsid w:val="00EA553F"/>
    <w:rPr>
      <w:caps/>
      <w:sz w:val="24"/>
      <w:lang w:eastAsia="en-US"/>
    </w:rPr>
  </w:style>
  <w:style w:type="paragraph" w:styleId="Sraopastraipa">
    <w:name w:val="List Paragraph"/>
    <w:basedOn w:val="prastasis"/>
    <w:uiPriority w:val="34"/>
    <w:qFormat/>
    <w:rsid w:val="006202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216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acionalin&#279;%20&#382;em&#279;s%20tarnyb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9" ma:contentTypeDescription="Create a new document." ma:contentTypeScope="" ma:versionID="d6bffeb9ee4d5ced0635aab9fabd10ca">
  <xsd:schema xmlns:xsd="http://www.w3.org/2001/XMLSchema" xmlns:xs="http://www.w3.org/2001/XMLSchema" xmlns:p="http://schemas.microsoft.com/office/2006/metadata/properties" xmlns:ns3="1e667967-4867-4948-86ce-22661c346013" targetNamespace="http://schemas.microsoft.com/office/2006/metadata/properties" ma:root="true" ma:fieldsID="5117034867806ccaead62b5fc2212d5d"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38CAD3-6853-4152-83EF-212463A204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874D02-EC6C-4CC0-9AD8-1986E7A45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B62E5C-8B6D-410B-AE9E-3BF7ED841D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Nacionalinė žemės tarnyb1</Template>
  <TotalTime>30</TotalTime>
  <Pages>1</Pages>
  <Words>2408</Words>
  <Characters>1374</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Zemetvarkos ir teises departamentas</Company>
  <LinksUpToDate>false</LinksUpToDate>
  <CharactersWithSpaces>3775</CharactersWithSpaces>
  <SharedDoc>false</SharedDoc>
  <HLinks>
    <vt:vector size="6" baseType="variant">
      <vt:variant>
        <vt:i4>917540</vt:i4>
      </vt:variant>
      <vt:variant>
        <vt:i4>0</vt:i4>
      </vt:variant>
      <vt:variant>
        <vt:i4>0</vt:i4>
      </vt:variant>
      <vt:variant>
        <vt:i4>5</vt:i4>
      </vt:variant>
      <vt:variant>
        <vt:lpwstr>mailto:nzt@nzt.lt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ZUD</dc:creator>
  <cp:lastModifiedBy>Jan Baranovskij</cp:lastModifiedBy>
  <cp:revision>22</cp:revision>
  <cp:lastPrinted>2015-05-21T06:10:00Z</cp:lastPrinted>
  <dcterms:created xsi:type="dcterms:W3CDTF">2025-10-09T07:24:00Z</dcterms:created>
  <dcterms:modified xsi:type="dcterms:W3CDTF">2025-10-31T07:40:00Z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