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93310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AA4C072" w:rsidR="00F342EA" w:rsidRDefault="005A01D8" w:rsidP="00CA5379">
      <w:pPr>
        <w:spacing w:after="0" w:line="360" w:lineRule="auto"/>
        <w:rPr>
          <w:noProof/>
          <w:lang w:eastAsia="lt-LT"/>
        </w:rPr>
      </w:pPr>
      <w:r w:rsidRPr="005A01D8">
        <w:rPr>
          <w:noProof/>
          <w:lang w:eastAsia="lt-LT"/>
        </w:rPr>
        <w:drawing>
          <wp:inline distT="0" distB="0" distL="0" distR="0" wp14:anchorId="1D77DD43" wp14:editId="2766D10A">
            <wp:extent cx="5073650" cy="4027124"/>
            <wp:effectExtent l="0" t="0" r="0" b="0"/>
            <wp:docPr id="613199706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199706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77920" cy="4030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290D5A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3CE16A2">
                <wp:simplePos x="0" y="0"/>
                <wp:positionH relativeFrom="margin">
                  <wp:posOffset>1891664</wp:posOffset>
                </wp:positionH>
                <wp:positionV relativeFrom="paragraph">
                  <wp:posOffset>1798954</wp:posOffset>
                </wp:positionV>
                <wp:extent cx="530225" cy="1831975"/>
                <wp:effectExtent l="57150" t="38100" r="222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0225" cy="1831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DB81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8.95pt;margin-top:141.65pt;width:41.75pt;height:14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A01D8" w:rsidRPr="005A01D8">
        <w:rPr>
          <w:noProof/>
        </w:rPr>
        <w:drawing>
          <wp:inline distT="0" distB="0" distL="0" distR="0" wp14:anchorId="7962649A" wp14:editId="60505ACF">
            <wp:extent cx="3617304" cy="3505835"/>
            <wp:effectExtent l="0" t="0" r="2540" b="0"/>
            <wp:docPr id="783526484" name="Paveikslėlis 1" descr="Paveikslėlis, kuriame yra žemėlapis, tekst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526484" name="Paveikslėlis 1" descr="Paveikslėlis, kuriame yra žemėlapis, teksta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30214" cy="3518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5FCAAD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A01D8" w:rsidRPr="005A01D8">
        <w:rPr>
          <w:rFonts w:ascii="Verdana" w:hAnsi="Verdana"/>
          <w:b/>
          <w:bCs/>
          <w:i/>
          <w:iCs/>
          <w:sz w:val="18"/>
          <w:szCs w:val="18"/>
        </w:rPr>
        <w:t>4172/0500:581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9BC91" w14:textId="77777777" w:rsidR="00356D34" w:rsidRDefault="00356D34" w:rsidP="003B25C1">
      <w:pPr>
        <w:spacing w:after="0" w:line="240" w:lineRule="auto"/>
      </w:pPr>
      <w:r>
        <w:separator/>
      </w:r>
    </w:p>
  </w:endnote>
  <w:endnote w:type="continuationSeparator" w:id="0">
    <w:p w14:paraId="7E9C1077" w14:textId="77777777" w:rsidR="00356D34" w:rsidRDefault="00356D3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86660" w14:textId="77777777" w:rsidR="00356D34" w:rsidRDefault="00356D34" w:rsidP="003B25C1">
      <w:pPr>
        <w:spacing w:after="0" w:line="240" w:lineRule="auto"/>
      </w:pPr>
      <w:r>
        <w:separator/>
      </w:r>
    </w:p>
  </w:footnote>
  <w:footnote w:type="continuationSeparator" w:id="0">
    <w:p w14:paraId="5FA2BC9A" w14:textId="77777777" w:rsidR="00356D34" w:rsidRDefault="00356D3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56D34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1D8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5A00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2025-10-31T07:01:00Z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