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148F7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E1C25B3" w:rsidR="00F342EA" w:rsidRDefault="005B2CA4" w:rsidP="00CA5379">
      <w:pPr>
        <w:spacing w:after="0" w:line="360" w:lineRule="auto"/>
        <w:rPr>
          <w:noProof/>
          <w:lang w:eastAsia="lt-LT"/>
        </w:rPr>
      </w:pPr>
      <w:r w:rsidRPr="005B2CA4">
        <w:rPr>
          <w:noProof/>
          <w:lang w:eastAsia="lt-LT"/>
        </w:rPr>
        <w:drawing>
          <wp:inline distT="0" distB="0" distL="0" distR="0" wp14:anchorId="48DF437B" wp14:editId="71C07A24">
            <wp:extent cx="3933825" cy="3916682"/>
            <wp:effectExtent l="0" t="0" r="0" b="7620"/>
            <wp:docPr id="195674317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74317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35627" cy="391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FDA31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BD57DD1">
                <wp:simplePos x="0" y="0"/>
                <wp:positionH relativeFrom="margin">
                  <wp:posOffset>1872614</wp:posOffset>
                </wp:positionH>
                <wp:positionV relativeFrom="paragraph">
                  <wp:posOffset>1548129</wp:posOffset>
                </wp:positionV>
                <wp:extent cx="523875" cy="207645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23875" cy="207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051E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7.45pt;margin-top:121.9pt;width:41.25pt;height:163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B2CA4" w:rsidRPr="005B2CA4">
        <w:rPr>
          <w:noProof/>
        </w:rPr>
        <w:drawing>
          <wp:inline distT="0" distB="0" distL="0" distR="0" wp14:anchorId="5967C9E1" wp14:editId="2E400913">
            <wp:extent cx="3695700" cy="3535034"/>
            <wp:effectExtent l="0" t="0" r="0" b="8890"/>
            <wp:docPr id="64121497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21497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06554" cy="3545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1C8D96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B2CA4" w:rsidRPr="005B2CA4">
        <w:rPr>
          <w:rFonts w:ascii="Verdana" w:hAnsi="Verdana"/>
          <w:b/>
          <w:bCs/>
          <w:i/>
          <w:iCs/>
          <w:sz w:val="18"/>
          <w:szCs w:val="18"/>
        </w:rPr>
        <w:t>4184/0400:460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A0508" w14:textId="77777777" w:rsidR="00EB3B31" w:rsidRDefault="00EB3B31" w:rsidP="003B25C1">
      <w:pPr>
        <w:spacing w:after="0" w:line="240" w:lineRule="auto"/>
      </w:pPr>
      <w:r>
        <w:separator/>
      </w:r>
    </w:p>
  </w:endnote>
  <w:endnote w:type="continuationSeparator" w:id="0">
    <w:p w14:paraId="24E89D09" w14:textId="77777777" w:rsidR="00EB3B31" w:rsidRDefault="00EB3B3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584D3" w14:textId="77777777" w:rsidR="00EB3B31" w:rsidRDefault="00EB3B31" w:rsidP="003B25C1">
      <w:pPr>
        <w:spacing w:after="0" w:line="240" w:lineRule="auto"/>
      </w:pPr>
      <w:r>
        <w:separator/>
      </w:r>
    </w:p>
  </w:footnote>
  <w:footnote w:type="continuationSeparator" w:id="0">
    <w:p w14:paraId="6CD5AAEF" w14:textId="77777777" w:rsidR="00EB3B31" w:rsidRDefault="00EB3B3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2CA4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32D3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3B3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2025-08-01T09:41:00Z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