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72A0D1B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562B4650" w:rsidR="00F342EA" w:rsidRDefault="008C23B4" w:rsidP="00CA5379">
      <w:pPr>
        <w:spacing w:after="0" w:line="360" w:lineRule="auto"/>
        <w:rPr>
          <w:noProof/>
          <w:lang w:eastAsia="lt-LT"/>
        </w:rPr>
      </w:pPr>
      <w:r w:rsidRPr="008C23B4">
        <w:rPr>
          <w:noProof/>
          <w:lang w:eastAsia="lt-LT"/>
        </w:rPr>
        <w:drawing>
          <wp:inline distT="0" distB="0" distL="0" distR="0" wp14:anchorId="55354C9E" wp14:editId="32724C81">
            <wp:extent cx="3739061" cy="3757295"/>
            <wp:effectExtent l="0" t="0" r="0" b="0"/>
            <wp:docPr id="1535415635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5415635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41249" cy="3759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80D7E22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E7AB89D">
                <wp:simplePos x="0" y="0"/>
                <wp:positionH relativeFrom="margin">
                  <wp:posOffset>1472564</wp:posOffset>
                </wp:positionH>
                <wp:positionV relativeFrom="paragraph">
                  <wp:posOffset>1927224</wp:posOffset>
                </wp:positionV>
                <wp:extent cx="950595" cy="1697355"/>
                <wp:effectExtent l="38100" t="38100" r="20955" b="1714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50595" cy="16973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BF003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15.95pt;margin-top:151.75pt;width:74.85pt;height:133.6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8C23B4" w:rsidRPr="008C23B4">
        <w:rPr>
          <w:noProof/>
        </w:rPr>
        <w:drawing>
          <wp:inline distT="0" distB="0" distL="0" distR="0" wp14:anchorId="68ACDBB4" wp14:editId="7530F97C">
            <wp:extent cx="2872740" cy="3447287"/>
            <wp:effectExtent l="0" t="0" r="3810" b="1270"/>
            <wp:docPr id="1307705611" name="Paveikslėlis 1" descr="Paveikslėlis, kuriame yra tekstas, diagrama, Plan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7705611" name="Paveikslėlis 1" descr="Paveikslėlis, kuriame yra tekstas, diagrama, Planas, žemėlapi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80489" cy="3456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CB3C708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C23B4" w:rsidRPr="008C23B4">
        <w:rPr>
          <w:rFonts w:ascii="Verdana" w:hAnsi="Verdana"/>
          <w:b/>
          <w:bCs/>
          <w:i/>
          <w:iCs/>
          <w:sz w:val="18"/>
          <w:szCs w:val="18"/>
        </w:rPr>
        <w:t>4101/0200:55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6CBE62" w14:textId="77777777" w:rsidR="00B84B27" w:rsidRDefault="00B84B27" w:rsidP="003B25C1">
      <w:pPr>
        <w:spacing w:after="0" w:line="240" w:lineRule="auto"/>
      </w:pPr>
      <w:r>
        <w:separator/>
      </w:r>
    </w:p>
  </w:endnote>
  <w:endnote w:type="continuationSeparator" w:id="0">
    <w:p w14:paraId="652A3E96" w14:textId="77777777" w:rsidR="00B84B27" w:rsidRDefault="00B84B27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C3E703" w14:textId="77777777" w:rsidR="00B84B27" w:rsidRDefault="00B84B27" w:rsidP="003B25C1">
      <w:pPr>
        <w:spacing w:after="0" w:line="240" w:lineRule="auto"/>
      </w:pPr>
      <w:r>
        <w:separator/>
      </w:r>
    </w:p>
  </w:footnote>
  <w:footnote w:type="continuationSeparator" w:id="0">
    <w:p w14:paraId="04637A3E" w14:textId="77777777" w:rsidR="00B84B27" w:rsidRDefault="00B84B27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23B4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29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4B27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2025-12-23T11:39:00Z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