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DEF0E10" w:rsidR="00F342EA" w:rsidRDefault="00E91FBA" w:rsidP="00CA5379">
      <w:pPr>
        <w:spacing w:after="0" w:line="360" w:lineRule="auto"/>
        <w:rPr>
          <w:noProof/>
          <w:lang w:eastAsia="lt-LT"/>
        </w:rPr>
      </w:pPr>
      <w:r w:rsidRPr="00E91FBA">
        <w:rPr>
          <w:noProof/>
          <w:lang w:eastAsia="lt-LT"/>
        </w:rPr>
        <w:drawing>
          <wp:inline distT="0" distB="0" distL="0" distR="0" wp14:anchorId="16FB507C" wp14:editId="3134F015">
            <wp:extent cx="3657600" cy="3646974"/>
            <wp:effectExtent l="0" t="0" r="0" b="0"/>
            <wp:docPr id="1046315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31574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61109" cy="365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2180BC8" w:rsidR="00F342EA" w:rsidRDefault="00E91FBA" w:rsidP="00CA5379">
      <w:pPr>
        <w:spacing w:after="0" w:line="360" w:lineRule="auto"/>
        <w:rPr>
          <w:noProof/>
          <w:lang w:eastAsia="lt-LT"/>
        </w:rPr>
      </w:pPr>
      <w:r w:rsidRPr="00E91FBA">
        <w:rPr>
          <w:noProof/>
          <w:lang w:eastAsia="lt-LT"/>
        </w:rPr>
        <w:drawing>
          <wp:inline distT="0" distB="0" distL="0" distR="0" wp14:anchorId="2F88D877" wp14:editId="040F06D3">
            <wp:extent cx="3238500" cy="3498411"/>
            <wp:effectExtent l="0" t="0" r="0" b="6985"/>
            <wp:docPr id="170472518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72518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48653" cy="3509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99933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91FBA" w:rsidRPr="00E91FBA">
        <w:rPr>
          <w:noProof/>
        </w:rPr>
        <w:drawing>
          <wp:inline distT="0" distB="0" distL="0" distR="0" wp14:anchorId="18B0F4F4" wp14:editId="5E7E1D11">
            <wp:extent cx="4075690" cy="3531870"/>
            <wp:effectExtent l="0" t="0" r="1270" b="0"/>
            <wp:docPr id="1406447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64470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4277" cy="3539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FB56D0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91FBA" w:rsidRPr="00E91FBA">
        <w:rPr>
          <w:rFonts w:ascii="Verdana" w:hAnsi="Verdana"/>
          <w:b/>
          <w:bCs/>
          <w:i/>
          <w:iCs/>
          <w:sz w:val="18"/>
          <w:szCs w:val="18"/>
        </w:rPr>
        <w:t>4167/0300:564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6FF11" w14:textId="77777777" w:rsidR="00205684" w:rsidRDefault="00205684" w:rsidP="003B25C1">
      <w:pPr>
        <w:spacing w:after="0" w:line="240" w:lineRule="auto"/>
      </w:pPr>
      <w:r>
        <w:separator/>
      </w:r>
    </w:p>
  </w:endnote>
  <w:endnote w:type="continuationSeparator" w:id="0">
    <w:p w14:paraId="11CA2959" w14:textId="77777777" w:rsidR="00205684" w:rsidRDefault="0020568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84E85" w14:textId="77777777" w:rsidR="00205684" w:rsidRDefault="00205684" w:rsidP="003B25C1">
      <w:pPr>
        <w:spacing w:after="0" w:line="240" w:lineRule="auto"/>
      </w:pPr>
      <w:r>
        <w:separator/>
      </w:r>
    </w:p>
  </w:footnote>
  <w:footnote w:type="continuationSeparator" w:id="0">
    <w:p w14:paraId="7FCF19BF" w14:textId="77777777" w:rsidR="00205684" w:rsidRDefault="0020568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05684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193C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1FBA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2025-02-06T07:45:00Z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