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9755612" w:rsidR="00F342EA" w:rsidRDefault="002C2000" w:rsidP="00CA5379">
      <w:pPr>
        <w:spacing w:after="0" w:line="360" w:lineRule="auto"/>
        <w:rPr>
          <w:noProof/>
          <w:lang w:eastAsia="lt-LT"/>
        </w:rPr>
      </w:pPr>
      <w:r w:rsidRPr="002C2000">
        <w:rPr>
          <w:noProof/>
          <w:lang w:eastAsia="lt-LT"/>
        </w:rPr>
        <w:drawing>
          <wp:inline distT="0" distB="0" distL="0" distR="0" wp14:anchorId="7573AECD" wp14:editId="0F0AA2BD">
            <wp:extent cx="3829050" cy="4067818"/>
            <wp:effectExtent l="0" t="0" r="0" b="8890"/>
            <wp:docPr id="1150257889" name="Paveikslėlis 1" descr="Paveikslėlis, kuriame yra tekstas, Fotografija iš oro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257889" name="Paveikslėlis 1" descr="Paveikslėlis, kuriame yra tekstas, Fotografija iš oro, Vaizdas iš paukščio skrydži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37354" cy="407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7C5555D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1AE59107" w:rsidR="00F342EA" w:rsidRDefault="002C2000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291A9BE0">
                <wp:simplePos x="0" y="0"/>
                <wp:positionH relativeFrom="margin">
                  <wp:posOffset>983615</wp:posOffset>
                </wp:positionH>
                <wp:positionV relativeFrom="paragraph">
                  <wp:posOffset>1767205</wp:posOffset>
                </wp:positionV>
                <wp:extent cx="1282700" cy="2260600"/>
                <wp:effectExtent l="0" t="38100" r="50800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2700" cy="2260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2395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39.15pt;width:101pt;height:178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2C2000">
        <w:rPr>
          <w:noProof/>
          <w:lang w:eastAsia="lt-LT"/>
        </w:rPr>
        <w:drawing>
          <wp:inline distT="0" distB="0" distL="0" distR="0" wp14:anchorId="70D6F39B" wp14:editId="2646B66D">
            <wp:extent cx="4476750" cy="3953272"/>
            <wp:effectExtent l="0" t="0" r="0" b="9525"/>
            <wp:docPr id="1141743803" name="Paveikslėlis 1" descr="Paveikslėlis, kuriame yra tekstas, žemėlapi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743803" name="Paveikslėlis 1" descr="Paveikslėlis, kuriame yra tekstas, žemėlapi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85429" cy="3960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4AD45C6E" w:rsidR="00A80807" w:rsidRDefault="002C2000" w:rsidP="00CA5379">
      <w:pPr>
        <w:spacing w:after="0" w:line="360" w:lineRule="auto"/>
        <w:rPr>
          <w:noProof/>
          <w:lang w:eastAsia="lt-LT"/>
        </w:rPr>
      </w:pPr>
      <w:r w:rsidRPr="002C2000">
        <w:rPr>
          <w:rFonts w:ascii="Verdana" w:hAnsi="Verdana"/>
          <w:b/>
          <w:bCs/>
          <w:i/>
          <w:iCs/>
          <w:sz w:val="18"/>
          <w:szCs w:val="18"/>
        </w:rPr>
        <w:t>4132/0100:307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BB1114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C2000" w:rsidRPr="002C2000">
        <w:rPr>
          <w:noProof/>
        </w:rPr>
        <w:drawing>
          <wp:inline distT="0" distB="0" distL="0" distR="0" wp14:anchorId="42F198E8" wp14:editId="327F7270">
            <wp:extent cx="3662680" cy="3662680"/>
            <wp:effectExtent l="0" t="0" r="0" b="0"/>
            <wp:docPr id="1381340675" name="Paveikslėlis 1" descr="Paveikslėlis, kuriame yra tekstas, žemėlapi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340675" name="Paveikslėlis 1" descr="Paveikslėlis, kuriame yra tekstas, žemėlapis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62680" cy="366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A9CC60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C2000" w:rsidRPr="002C2000">
        <w:rPr>
          <w:rFonts w:ascii="Verdana" w:hAnsi="Verdana"/>
          <w:b/>
          <w:bCs/>
          <w:i/>
          <w:iCs/>
          <w:sz w:val="18"/>
          <w:szCs w:val="18"/>
        </w:rPr>
        <w:t>4132/0100:307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07EFE" w14:textId="77777777" w:rsidR="0060352B" w:rsidRDefault="0060352B" w:rsidP="003B25C1">
      <w:pPr>
        <w:spacing w:after="0" w:line="240" w:lineRule="auto"/>
      </w:pPr>
      <w:r>
        <w:separator/>
      </w:r>
    </w:p>
  </w:endnote>
  <w:endnote w:type="continuationSeparator" w:id="0">
    <w:p w14:paraId="4146552E" w14:textId="77777777" w:rsidR="0060352B" w:rsidRDefault="0060352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9729D" w14:textId="77777777" w:rsidR="0060352B" w:rsidRDefault="0060352B" w:rsidP="003B25C1">
      <w:pPr>
        <w:spacing w:after="0" w:line="240" w:lineRule="auto"/>
      </w:pPr>
      <w:r>
        <w:separator/>
      </w:r>
    </w:p>
  </w:footnote>
  <w:footnote w:type="continuationSeparator" w:id="0">
    <w:p w14:paraId="4B75A1B4" w14:textId="77777777" w:rsidR="0060352B" w:rsidRDefault="0060352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2000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352B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  <w:rsid w:val="00FF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20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2025-10-30T07:47:00Z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