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7FE27761" w:rsidR="00F342EA" w:rsidRDefault="008E0A98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2E0AAECA" wp14:editId="0028A9F9">
            <wp:extent cx="5600700" cy="3519706"/>
            <wp:effectExtent l="0" t="0" r="0" b="5080"/>
            <wp:docPr id="136128386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283868" name=""/>
                    <pic:cNvPicPr/>
                  </pic:nvPicPr>
                  <pic:blipFill rotWithShape="1">
                    <a:blip r:embed="rId7"/>
                    <a:srcRect l="6381" t="17152" r="59691" b="7046"/>
                    <a:stretch/>
                  </pic:blipFill>
                  <pic:spPr bwMode="auto">
                    <a:xfrm>
                      <a:off x="0" y="0"/>
                      <a:ext cx="5611323" cy="35263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C0B645B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FBE6E98">
                <wp:simplePos x="0" y="0"/>
                <wp:positionH relativeFrom="margin">
                  <wp:posOffset>2146300</wp:posOffset>
                </wp:positionH>
                <wp:positionV relativeFrom="paragraph">
                  <wp:posOffset>1891030</wp:posOffset>
                </wp:positionV>
                <wp:extent cx="278765" cy="1733550"/>
                <wp:effectExtent l="38100" t="38100" r="2603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78765" cy="1733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16139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9pt;margin-top:148.9pt;width:21.95pt;height:136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8E0A98">
        <w:rPr>
          <w:noProof/>
        </w:rPr>
        <w:drawing>
          <wp:inline distT="0" distB="0" distL="0" distR="0" wp14:anchorId="2C15BEFE" wp14:editId="1E2495AA">
            <wp:extent cx="5953125" cy="3467840"/>
            <wp:effectExtent l="0" t="0" r="0" b="0"/>
            <wp:docPr id="175219655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2196559" name=""/>
                    <pic:cNvPicPr/>
                  </pic:nvPicPr>
                  <pic:blipFill rotWithShape="1">
                    <a:blip r:embed="rId8"/>
                    <a:srcRect l="13540" t="18812" r="54399" b="14791"/>
                    <a:stretch/>
                  </pic:blipFill>
                  <pic:spPr bwMode="auto">
                    <a:xfrm>
                      <a:off x="0" y="0"/>
                      <a:ext cx="5960349" cy="34720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18920B30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4170/0700:24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5E13CB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B60A0" w14:textId="77777777" w:rsidR="005E13CB" w:rsidRDefault="005E13CB" w:rsidP="003B25C1">
      <w:pPr>
        <w:spacing w:after="0" w:line="240" w:lineRule="auto"/>
      </w:pPr>
      <w:r>
        <w:separator/>
      </w:r>
    </w:p>
  </w:endnote>
  <w:endnote w:type="continuationSeparator" w:id="0">
    <w:p w14:paraId="3D456FBB" w14:textId="77777777" w:rsidR="005E13CB" w:rsidRDefault="005E13C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734125" w14:textId="77777777" w:rsidR="005E13CB" w:rsidRDefault="005E13CB" w:rsidP="003B25C1">
      <w:pPr>
        <w:spacing w:after="0" w:line="240" w:lineRule="auto"/>
      </w:pPr>
      <w:r>
        <w:separator/>
      </w:r>
    </w:p>
  </w:footnote>
  <w:footnote w:type="continuationSeparator" w:id="0">
    <w:p w14:paraId="1822EE25" w14:textId="77777777" w:rsidR="005E13CB" w:rsidRDefault="005E13C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</TotalTime>
  <Pages>2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2024-02-12T08:20:00Z</dcterms:created>
  <dcterms:modified xsi:type="dcterms:W3CDTF">2024-02-12T08:20:00Z</dcterms:modified>
</cp:coreProperties>
</file>