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2F389D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3C167CF" w:rsidR="00F342EA" w:rsidRDefault="007062EC" w:rsidP="00CA5379">
      <w:pPr>
        <w:spacing w:after="0" w:line="360" w:lineRule="auto"/>
        <w:rPr>
          <w:noProof/>
          <w:lang w:eastAsia="lt-LT"/>
        </w:rPr>
      </w:pPr>
      <w:r w:rsidRPr="007062EC">
        <w:rPr>
          <w:noProof/>
          <w:lang w:eastAsia="lt-LT"/>
        </w:rPr>
        <w:drawing>
          <wp:inline distT="0" distB="0" distL="0" distR="0" wp14:anchorId="4DB83548" wp14:editId="735BC857">
            <wp:extent cx="3692248" cy="3766185"/>
            <wp:effectExtent l="0" t="0" r="3810" b="5715"/>
            <wp:docPr id="18528568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8568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3472" cy="377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DDF97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75A71A07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2A00F0AB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68E6015B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529783FC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70C753A7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3CA42D0A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72D45E58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6BCF0833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777B9EDB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39B5DD27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2BDE886E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00593844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43962E69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779DFCAE" w14:textId="77777777" w:rsidR="007062EC" w:rsidRDefault="007062EC" w:rsidP="00CA5379">
      <w:pPr>
        <w:spacing w:after="0" w:line="360" w:lineRule="auto"/>
        <w:rPr>
          <w:noProof/>
          <w:lang w:eastAsia="lt-LT"/>
        </w:rPr>
      </w:pPr>
    </w:p>
    <w:p w14:paraId="66996D33" w14:textId="3FC1489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E67835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DDB04C">
                <wp:simplePos x="0" y="0"/>
                <wp:positionH relativeFrom="margin">
                  <wp:posOffset>2205989</wp:posOffset>
                </wp:positionH>
                <wp:positionV relativeFrom="paragraph">
                  <wp:posOffset>1523999</wp:posOffset>
                </wp:positionV>
                <wp:extent cx="219075" cy="21050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2105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5B9A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3.7pt;margin-top:120pt;width:17.25pt;height:16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062EC" w:rsidRPr="007062EC">
        <w:rPr>
          <w:noProof/>
        </w:rPr>
        <w:drawing>
          <wp:inline distT="0" distB="0" distL="0" distR="0" wp14:anchorId="0425EC9C" wp14:editId="2C6B2A46">
            <wp:extent cx="4131838" cy="3582670"/>
            <wp:effectExtent l="0" t="0" r="2540" b="0"/>
            <wp:docPr id="20347781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77815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2765" cy="35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66448" w14:textId="77777777" w:rsidR="00411CDF" w:rsidRDefault="00411CDF" w:rsidP="003B25C1">
      <w:pPr>
        <w:spacing w:after="0" w:line="240" w:lineRule="auto"/>
      </w:pPr>
      <w:r>
        <w:separator/>
      </w:r>
    </w:p>
  </w:endnote>
  <w:endnote w:type="continuationSeparator" w:id="0">
    <w:p w14:paraId="014A09D6" w14:textId="77777777" w:rsidR="00411CDF" w:rsidRDefault="00411CD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AC018" w14:textId="77777777" w:rsidR="00411CDF" w:rsidRDefault="00411CDF" w:rsidP="003B25C1">
      <w:pPr>
        <w:spacing w:after="0" w:line="240" w:lineRule="auto"/>
      </w:pPr>
      <w:r>
        <w:separator/>
      </w:r>
    </w:p>
  </w:footnote>
  <w:footnote w:type="continuationSeparator" w:id="0">
    <w:p w14:paraId="52D532BB" w14:textId="77777777" w:rsidR="00411CDF" w:rsidRDefault="00411CD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5E28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1CDF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62EC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2025-02-19T06:59:00Z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