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719670B" w:rsidR="00F342EA" w:rsidRDefault="004C46B0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492E54B" wp14:editId="18C6D4D5">
            <wp:extent cx="5857875" cy="4324058"/>
            <wp:effectExtent l="0" t="0" r="0" b="635"/>
            <wp:docPr id="5415339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533962" name=""/>
                    <pic:cNvPicPr/>
                  </pic:nvPicPr>
                  <pic:blipFill rotWithShape="1">
                    <a:blip r:embed="rId10"/>
                    <a:srcRect l="23034" t="11068" r="21093" b="15606"/>
                    <a:stretch/>
                  </pic:blipFill>
                  <pic:spPr bwMode="auto">
                    <a:xfrm>
                      <a:off x="0" y="0"/>
                      <a:ext cx="5870047" cy="4333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9DC04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44275E4">
                <wp:simplePos x="0" y="0"/>
                <wp:positionH relativeFrom="margin">
                  <wp:posOffset>2427604</wp:posOffset>
                </wp:positionH>
                <wp:positionV relativeFrom="paragraph">
                  <wp:posOffset>2314575</wp:posOffset>
                </wp:positionV>
                <wp:extent cx="378460" cy="1314450"/>
                <wp:effectExtent l="0" t="38100" r="5969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8460" cy="131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3C2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15pt;margin-top:182.25pt;width:29.8pt;height:10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C46B0" w:rsidRPr="004C46B0">
        <w:drawing>
          <wp:inline distT="0" distB="0" distL="0" distR="0" wp14:anchorId="62E55427" wp14:editId="59C689DB">
            <wp:extent cx="5724525" cy="3511435"/>
            <wp:effectExtent l="0" t="0" r="0" b="0"/>
            <wp:docPr id="21401585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158556" name=""/>
                    <pic:cNvPicPr/>
                  </pic:nvPicPr>
                  <pic:blipFill rotWithShape="1">
                    <a:blip r:embed="rId11"/>
                    <a:srcRect l="14941" t="19923" r="24673" b="14223"/>
                    <a:stretch/>
                  </pic:blipFill>
                  <pic:spPr bwMode="auto">
                    <a:xfrm>
                      <a:off x="0" y="0"/>
                      <a:ext cx="5739022" cy="3520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E67280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10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472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0104D" w14:textId="77777777" w:rsidR="00D2411E" w:rsidRDefault="00D2411E" w:rsidP="003B25C1">
      <w:pPr>
        <w:spacing w:after="0" w:line="240" w:lineRule="auto"/>
      </w:pPr>
      <w:r>
        <w:separator/>
      </w:r>
    </w:p>
  </w:endnote>
  <w:endnote w:type="continuationSeparator" w:id="0">
    <w:p w14:paraId="63A78151" w14:textId="77777777" w:rsidR="00D2411E" w:rsidRDefault="00D2411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3D674" w14:textId="77777777" w:rsidR="00D2411E" w:rsidRDefault="00D2411E" w:rsidP="003B25C1">
      <w:pPr>
        <w:spacing w:after="0" w:line="240" w:lineRule="auto"/>
      </w:pPr>
      <w:r>
        <w:separator/>
      </w:r>
    </w:p>
  </w:footnote>
  <w:footnote w:type="continuationSeparator" w:id="0">
    <w:p w14:paraId="59C27E5A" w14:textId="77777777" w:rsidR="00D2411E" w:rsidRDefault="00D2411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4</cp:revision>
  <cp:lastPrinted>2020-01-07T07:24:00Z</cp:lastPrinted>
  <dcterms:created xsi:type="dcterms:W3CDTF">2024-02-23T15:46:00Z</dcterms:created>
  <dcterms:modified xsi:type="dcterms:W3CDTF">2024-04-09T06:46:00Z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