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3E8D9E4E" w:rsidR="00F342EA" w:rsidRDefault="00AF2834" w:rsidP="00CA5379">
      <w:pPr>
        <w:spacing w:after="0" w:line="360" w:lineRule="auto"/>
        <w:rPr>
          <w:noProof/>
          <w:lang w:eastAsia="lt-LT"/>
        </w:rPr>
      </w:pPr>
      <w:r w:rsidRPr="00AF2834">
        <w:rPr>
          <w:noProof/>
          <w:lang w:eastAsia="lt-LT"/>
        </w:rPr>
        <w:drawing>
          <wp:inline distT="0" distB="0" distL="0" distR="0" wp14:anchorId="59FEF9B1" wp14:editId="3DFA0868">
            <wp:extent cx="5118100" cy="4313584"/>
            <wp:effectExtent l="0" t="0" r="6350" b="0"/>
            <wp:docPr id="231951597" name="Paveikslėlis 1" descr="Paveikslėlis, kuriame yra žemėlapis, Fotografija iš oro, Vaizdas iš paukščio skrydžio, kelių mazg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951597" name="Paveikslėlis 1" descr="Paveikslėlis, kuriame yra žemėlapis, Fotografija iš oro, Vaizdas iš paukščio skrydžio, kelių mazga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20678" cy="4315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10E7BBD7" w:rsidR="00F342EA" w:rsidRDefault="001559BE" w:rsidP="00CA5379">
      <w:pPr>
        <w:spacing w:after="0" w:line="360" w:lineRule="auto"/>
        <w:rPr>
          <w:noProof/>
          <w:lang w:eastAsia="lt-LT"/>
        </w:rPr>
      </w:pPr>
      <w:r w:rsidRPr="001559BE">
        <w:rPr>
          <w:noProof/>
          <w:lang w:eastAsia="lt-LT"/>
        </w:rPr>
        <w:drawing>
          <wp:inline distT="0" distB="0" distL="0" distR="0" wp14:anchorId="251DEC1E" wp14:editId="25E2A778">
            <wp:extent cx="4260850" cy="3491616"/>
            <wp:effectExtent l="0" t="0" r="6350" b="0"/>
            <wp:docPr id="1838339365" name="Paveikslėlis 1" descr="Paveikslėlis, kuriame yra žemėlapis, tekstas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8339365" name="Paveikslėlis 1" descr="Paveikslėlis, kuriame yra žemėlapis, tekstas, atlas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76325" cy="3504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0F317" w14:textId="4EEBF8A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C08C6B0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EA71DE7">
                <wp:simplePos x="0" y="0"/>
                <wp:positionH relativeFrom="margin">
                  <wp:posOffset>2428239</wp:posOffset>
                </wp:positionH>
                <wp:positionV relativeFrom="paragraph">
                  <wp:posOffset>1949450</wp:posOffset>
                </wp:positionV>
                <wp:extent cx="244475" cy="1847850"/>
                <wp:effectExtent l="0" t="38100" r="6032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44475" cy="1847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43FD5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1.2pt;margin-top:153.5pt;width:19.25pt;height:145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AF2834" w:rsidRPr="00AF2834">
        <w:rPr>
          <w:noProof/>
        </w:rPr>
        <w:drawing>
          <wp:inline distT="0" distB="0" distL="0" distR="0" wp14:anchorId="27BB4E4B" wp14:editId="7A959652">
            <wp:extent cx="4308922" cy="3746500"/>
            <wp:effectExtent l="0" t="0" r="0" b="6350"/>
            <wp:docPr id="1363600107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3600107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15751" cy="3752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194D667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AF2834" w:rsidRPr="00AF2834">
        <w:rPr>
          <w:rFonts w:ascii="Verdana" w:hAnsi="Verdana"/>
          <w:b/>
          <w:bCs/>
          <w:i/>
          <w:iCs/>
          <w:sz w:val="18"/>
          <w:szCs w:val="18"/>
        </w:rPr>
        <w:t>4112/0700:79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C6426C" w14:textId="77777777" w:rsidR="00535BAA" w:rsidRDefault="00535BAA" w:rsidP="003B25C1">
      <w:pPr>
        <w:spacing w:after="0" w:line="240" w:lineRule="auto"/>
      </w:pPr>
      <w:r>
        <w:separator/>
      </w:r>
    </w:p>
  </w:endnote>
  <w:endnote w:type="continuationSeparator" w:id="0">
    <w:p w14:paraId="3B3E4014" w14:textId="77777777" w:rsidR="00535BAA" w:rsidRDefault="00535BAA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F90FD1" w14:textId="77777777" w:rsidR="00535BAA" w:rsidRDefault="00535BAA" w:rsidP="003B25C1">
      <w:pPr>
        <w:spacing w:after="0" w:line="240" w:lineRule="auto"/>
      </w:pPr>
      <w:r>
        <w:separator/>
      </w:r>
    </w:p>
  </w:footnote>
  <w:footnote w:type="continuationSeparator" w:id="0">
    <w:p w14:paraId="50D2A461" w14:textId="77777777" w:rsidR="00535BAA" w:rsidRDefault="00535BAA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9BE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5BAA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16FE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AF2834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48</TotalTime>
  <Pages>2</Pages>
  <Words>154</Words>
  <Characters>88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2025-05-21T07:48:00Z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