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r w:rsidRPr="001E5C46">
        <w:rPr>
          <w:rFonts w:ascii="Times New Roman" w:hAnsi="Times New Roman"/>
          <w:sz w:val="24"/>
          <w:szCs w:val="24"/>
        </w:rPr>
        <w:t xml:space="preserve">štrauka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40BEA635" w:rsidR="00B5277E" w:rsidRPr="00F929B5" w:rsidRDefault="00D4269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42697">
        <w:rPr>
          <w:rFonts w:ascii="Times New Roman" w:hAnsi="Times New Roman"/>
          <w:sz w:val="24"/>
          <w:szCs w:val="24"/>
        </w:rPr>
        <w:drawing>
          <wp:inline distT="0" distB="0" distL="0" distR="0" wp14:anchorId="6CFB1126" wp14:editId="50D6260C">
            <wp:extent cx="6120130" cy="4591685"/>
            <wp:effectExtent l="0" t="0" r="0" b="0"/>
            <wp:docPr id="14371611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16117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9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E8BB6C" w14:textId="77777777" w:rsidR="00D42697" w:rsidRDefault="00D4269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658C12A7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D42697" w:rsidRPr="00D42697">
        <w:rPr>
          <w:noProof/>
          <w:lang w:eastAsia="lt-LT"/>
        </w:rPr>
        <w:drawing>
          <wp:inline distT="0" distB="0" distL="0" distR="0" wp14:anchorId="49B48A34" wp14:editId="187D6DEB">
            <wp:extent cx="6120130" cy="3481705"/>
            <wp:effectExtent l="0" t="0" r="0" b="4445"/>
            <wp:docPr id="12333296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3296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8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5F75FC" w14:textId="77777777" w:rsidR="00D42697" w:rsidRDefault="00D4269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5DE2BEAC" w:rsidR="00C00341" w:rsidRDefault="00D4269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42697">
        <w:rPr>
          <w:rFonts w:ascii="Times New Roman" w:hAnsi="Times New Roman"/>
          <w:sz w:val="24"/>
          <w:szCs w:val="24"/>
        </w:rPr>
        <w:drawing>
          <wp:inline distT="0" distB="0" distL="0" distR="0" wp14:anchorId="5EB9A366" wp14:editId="612FAE11">
            <wp:extent cx="6120130" cy="3555365"/>
            <wp:effectExtent l="0" t="0" r="0" b="6985"/>
            <wp:docPr id="17864348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348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D59DF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2697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3</Pages>
  <Words>194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2024-07-22T05:01:00Z</dcterms:created>
  <dcterms:modified xsi:type="dcterms:W3CDTF">2024-07-22T05:03:00Z</dcterms:modified>
</cp:coreProperties>
</file>