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66996D33" w14:textId="27752996" w:rsidR="00F342EA" w:rsidRPr="0047636A" w:rsidRDefault="00F342EA" w:rsidP="0047636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28D4BFF9" w:rsidR="00F342EA" w:rsidRDefault="0047636A" w:rsidP="00CA5379">
      <w:pPr>
        <w:spacing w:after="0" w:line="360" w:lineRule="auto"/>
        <w:rPr>
          <w:noProof/>
          <w:lang w:eastAsia="lt-LT"/>
        </w:rPr>
      </w:pPr>
      <w:r w:rsidRPr="0047636A">
        <w:rPr>
          <w:noProof/>
          <w:lang w:eastAsia="lt-LT"/>
        </w:rPr>
        <w:drawing>
          <wp:inline distT="0" distB="0" distL="0" distR="0" wp14:anchorId="04D57519" wp14:editId="11168190">
            <wp:extent cx="6120130" cy="4679950"/>
            <wp:effectExtent l="0" t="0" r="0" b="6350"/>
            <wp:docPr id="168537364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37364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0FE574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70A4242">
                <wp:simplePos x="0" y="0"/>
                <wp:positionH relativeFrom="margin">
                  <wp:posOffset>2120265</wp:posOffset>
                </wp:positionH>
                <wp:positionV relativeFrom="paragraph">
                  <wp:posOffset>1790700</wp:posOffset>
                </wp:positionV>
                <wp:extent cx="304800" cy="1838325"/>
                <wp:effectExtent l="3810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04800" cy="1838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E429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6.95pt;margin-top:141pt;width:24pt;height:144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7636A" w:rsidRPr="0047636A">
        <w:rPr>
          <w:noProof/>
        </w:rPr>
        <w:drawing>
          <wp:inline distT="0" distB="0" distL="0" distR="0" wp14:anchorId="186648A2" wp14:editId="5F58C376">
            <wp:extent cx="4143375" cy="3579346"/>
            <wp:effectExtent l="0" t="0" r="0" b="2540"/>
            <wp:docPr id="149251972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51972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49326" cy="3584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619200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47636A">
        <w:rPr>
          <w:rFonts w:ascii="Verdana" w:hAnsi="Verdana"/>
          <w:b/>
          <w:bCs/>
          <w:i/>
          <w:iCs/>
          <w:sz w:val="18"/>
          <w:szCs w:val="18"/>
        </w:rPr>
        <w:t>67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47636A">
        <w:rPr>
          <w:rFonts w:ascii="Verdana" w:hAnsi="Verdana"/>
          <w:b/>
          <w:bCs/>
          <w:i/>
          <w:iCs/>
          <w:sz w:val="18"/>
          <w:szCs w:val="18"/>
        </w:rPr>
        <w:t>3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47636A">
        <w:rPr>
          <w:rFonts w:ascii="Verdana" w:hAnsi="Verdana"/>
          <w:b/>
          <w:bCs/>
          <w:i/>
          <w:iCs/>
          <w:sz w:val="18"/>
          <w:szCs w:val="18"/>
        </w:rPr>
        <w:t>1289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B59697" w14:textId="77777777" w:rsidR="00AF0E49" w:rsidRDefault="00AF0E49" w:rsidP="003B25C1">
      <w:pPr>
        <w:spacing w:after="0" w:line="240" w:lineRule="auto"/>
      </w:pPr>
      <w:r>
        <w:separator/>
      </w:r>
    </w:p>
  </w:endnote>
  <w:endnote w:type="continuationSeparator" w:id="0">
    <w:p w14:paraId="7165A912" w14:textId="77777777" w:rsidR="00AF0E49" w:rsidRDefault="00AF0E4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D1C30E" w14:textId="77777777" w:rsidR="00AF0E49" w:rsidRDefault="00AF0E49" w:rsidP="003B25C1">
      <w:pPr>
        <w:spacing w:after="0" w:line="240" w:lineRule="auto"/>
      </w:pPr>
      <w:r>
        <w:separator/>
      </w:r>
    </w:p>
  </w:footnote>
  <w:footnote w:type="continuationSeparator" w:id="0">
    <w:p w14:paraId="1D4A59BD" w14:textId="77777777" w:rsidR="00AF0E49" w:rsidRDefault="00AF0E4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636A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F0E49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6EE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1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2024-05-16T12:28:00Z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