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86FA55E" w:rsidR="00F342EA" w:rsidRDefault="000543DF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4E27ECFA" wp14:editId="1D0444A5">
            <wp:extent cx="5856169" cy="3790950"/>
            <wp:effectExtent l="0" t="0" r="0" b="0"/>
            <wp:docPr id="30407814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078145" name=""/>
                    <pic:cNvPicPr/>
                  </pic:nvPicPr>
                  <pic:blipFill rotWithShape="1">
                    <a:blip r:embed="rId7"/>
                    <a:srcRect l="6070" t="16045" r="61714" b="9811"/>
                    <a:stretch/>
                  </pic:blipFill>
                  <pic:spPr bwMode="auto">
                    <a:xfrm>
                      <a:off x="0" y="0"/>
                      <a:ext cx="5864663" cy="3796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3259860" w14:textId="77777777" w:rsidR="000543DF" w:rsidRDefault="000543DF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FC078D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573DE65">
                <wp:simplePos x="0" y="0"/>
                <wp:positionH relativeFrom="margin">
                  <wp:posOffset>2406015</wp:posOffset>
                </wp:positionH>
                <wp:positionV relativeFrom="paragraph">
                  <wp:posOffset>2129155</wp:posOffset>
                </wp:positionV>
                <wp:extent cx="228600" cy="150495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150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3DCD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9.45pt;margin-top:167.65pt;width:18pt;height:118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0543DF">
        <w:rPr>
          <w:noProof/>
        </w:rPr>
        <w:drawing>
          <wp:inline distT="0" distB="0" distL="0" distR="0" wp14:anchorId="05E8325D" wp14:editId="3AFBD2A3">
            <wp:extent cx="5876925" cy="3465168"/>
            <wp:effectExtent l="0" t="0" r="0" b="2540"/>
            <wp:docPr id="2399501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950138" name=""/>
                    <pic:cNvPicPr/>
                  </pic:nvPicPr>
                  <pic:blipFill rotWithShape="1">
                    <a:blip r:embed="rId8"/>
                    <a:srcRect l="13540" t="16599" r="53465" b="14239"/>
                    <a:stretch/>
                  </pic:blipFill>
                  <pic:spPr bwMode="auto">
                    <a:xfrm>
                      <a:off x="0" y="0"/>
                      <a:ext cx="5892168" cy="3474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6002457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543DF">
        <w:t>4110/0500:280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6201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A9A36" w14:textId="77777777" w:rsidR="00D62016" w:rsidRDefault="00D62016" w:rsidP="003B25C1">
      <w:pPr>
        <w:spacing w:after="0" w:line="240" w:lineRule="auto"/>
      </w:pPr>
      <w:r>
        <w:separator/>
      </w:r>
    </w:p>
  </w:endnote>
  <w:endnote w:type="continuationSeparator" w:id="0">
    <w:p w14:paraId="2F337D26" w14:textId="77777777" w:rsidR="00D62016" w:rsidRDefault="00D6201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365FF" w14:textId="77777777" w:rsidR="00D62016" w:rsidRDefault="00D62016" w:rsidP="003B25C1">
      <w:pPr>
        <w:spacing w:after="0" w:line="240" w:lineRule="auto"/>
      </w:pPr>
      <w:r>
        <w:separator/>
      </w:r>
    </w:p>
  </w:footnote>
  <w:footnote w:type="continuationSeparator" w:id="0">
    <w:p w14:paraId="68225B34" w14:textId="77777777" w:rsidR="00D62016" w:rsidRDefault="00D6201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3DF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016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2024-01-31T08:14:00Z</dcterms:created>
  <dcterms:modified xsi:type="dcterms:W3CDTF">2024-01-31T08:14:00Z</dcterms:modified>
</cp:coreProperties>
</file>