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30E296EF" w:rsidR="00F342EA" w:rsidRDefault="005735E7" w:rsidP="00CA5379">
      <w:pPr>
        <w:spacing w:after="0" w:line="360" w:lineRule="auto"/>
        <w:rPr>
          <w:noProof/>
          <w:lang w:eastAsia="lt-LT"/>
        </w:rPr>
      </w:pPr>
      <w:r w:rsidRPr="005735E7">
        <w:rPr>
          <w:noProof/>
          <w:lang w:eastAsia="lt-LT"/>
        </w:rPr>
        <w:drawing>
          <wp:inline distT="0" distB="0" distL="0" distR="0" wp14:anchorId="7FC52CB5" wp14:editId="2A5DE1F0">
            <wp:extent cx="5191125" cy="4505474"/>
            <wp:effectExtent l="0" t="0" r="0" b="9525"/>
            <wp:docPr id="160481203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81203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95023" cy="4508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D29CF2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8733762">
                <wp:simplePos x="0" y="0"/>
                <wp:positionH relativeFrom="margin">
                  <wp:posOffset>2453639</wp:posOffset>
                </wp:positionH>
                <wp:positionV relativeFrom="paragraph">
                  <wp:posOffset>2162175</wp:posOffset>
                </wp:positionV>
                <wp:extent cx="1190625" cy="354330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90625" cy="3543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AB849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3.2pt;margin-top:170.25pt;width:93.75pt;height:279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735E7" w:rsidRPr="005735E7">
        <w:rPr>
          <w:noProof/>
        </w:rPr>
        <w:drawing>
          <wp:inline distT="0" distB="0" distL="0" distR="0" wp14:anchorId="27FD5194" wp14:editId="5A3C3208">
            <wp:extent cx="6181725" cy="5388325"/>
            <wp:effectExtent l="0" t="0" r="0" b="3175"/>
            <wp:docPr id="81437953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37953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11803" cy="5414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DF9142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735E7" w:rsidRPr="005735E7">
        <w:rPr>
          <w:noProof/>
          <w:lang w:eastAsia="lt-LT"/>
        </w:rPr>
        <w:t>4140/0400:578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882CA0" w14:textId="77777777" w:rsidR="00481E41" w:rsidRDefault="00481E41" w:rsidP="003B25C1">
      <w:pPr>
        <w:spacing w:after="0" w:line="240" w:lineRule="auto"/>
      </w:pPr>
      <w:r>
        <w:separator/>
      </w:r>
    </w:p>
  </w:endnote>
  <w:endnote w:type="continuationSeparator" w:id="0">
    <w:p w14:paraId="639B5945" w14:textId="77777777" w:rsidR="00481E41" w:rsidRDefault="00481E4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974B5E" w14:textId="77777777" w:rsidR="00481E41" w:rsidRDefault="00481E41" w:rsidP="003B25C1">
      <w:pPr>
        <w:spacing w:after="0" w:line="240" w:lineRule="auto"/>
      </w:pPr>
      <w:r>
        <w:separator/>
      </w:r>
    </w:p>
  </w:footnote>
  <w:footnote w:type="continuationSeparator" w:id="0">
    <w:p w14:paraId="7247DE70" w14:textId="77777777" w:rsidR="00481E41" w:rsidRDefault="00481E4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1E41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4F5EFD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735E7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1</Pages>
  <Words>124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2024-07-03T09:29:00Z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