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C821D8C" w:rsidR="00F342EA" w:rsidRDefault="00046946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36B4650B" wp14:editId="1BE3765F">
            <wp:extent cx="5765363" cy="3448050"/>
            <wp:effectExtent l="0" t="0" r="6985" b="0"/>
            <wp:docPr id="3842187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218740" name=""/>
                    <pic:cNvPicPr/>
                  </pic:nvPicPr>
                  <pic:blipFill rotWithShape="1">
                    <a:blip r:embed="rId7"/>
                    <a:srcRect l="16185" t="19647" r="19538" b="12008"/>
                    <a:stretch/>
                  </pic:blipFill>
                  <pic:spPr bwMode="auto">
                    <a:xfrm>
                      <a:off x="0" y="0"/>
                      <a:ext cx="5771849" cy="3451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82B72A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2A3C4E3">
                <wp:simplePos x="0" y="0"/>
                <wp:positionH relativeFrom="margin">
                  <wp:posOffset>2025015</wp:posOffset>
                </wp:positionH>
                <wp:positionV relativeFrom="paragraph">
                  <wp:posOffset>1682749</wp:posOffset>
                </wp:positionV>
                <wp:extent cx="352425" cy="1533525"/>
                <wp:effectExtent l="5715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2425" cy="153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B30B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9.45pt;margin-top:132.5pt;width:27.75pt;height:120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046946">
        <w:rPr>
          <w:noProof/>
        </w:rPr>
        <w:drawing>
          <wp:inline distT="0" distB="0" distL="0" distR="0" wp14:anchorId="35D97988" wp14:editId="2DF07563">
            <wp:extent cx="5810250" cy="3091693"/>
            <wp:effectExtent l="0" t="0" r="0" b="0"/>
            <wp:docPr id="9959578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957887" name=""/>
                    <pic:cNvPicPr/>
                  </pic:nvPicPr>
                  <pic:blipFill rotWithShape="1">
                    <a:blip r:embed="rId8"/>
                    <a:srcRect l="23501" t="19646" r="8643" b="16159"/>
                    <a:stretch/>
                  </pic:blipFill>
                  <pic:spPr bwMode="auto">
                    <a:xfrm>
                      <a:off x="0" y="0"/>
                      <a:ext cx="5820064" cy="3096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631A9F2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46946" w:rsidRPr="00046946">
        <w:t>4132/0600:277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C506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D68B0" w14:textId="77777777" w:rsidR="001C5066" w:rsidRDefault="001C5066" w:rsidP="003B25C1">
      <w:pPr>
        <w:spacing w:after="0" w:line="240" w:lineRule="auto"/>
      </w:pPr>
      <w:r>
        <w:separator/>
      </w:r>
    </w:p>
  </w:endnote>
  <w:endnote w:type="continuationSeparator" w:id="0">
    <w:p w14:paraId="5EE48ACB" w14:textId="77777777" w:rsidR="001C5066" w:rsidRDefault="001C506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53B36" w14:textId="77777777" w:rsidR="001C5066" w:rsidRDefault="001C5066" w:rsidP="003B25C1">
      <w:pPr>
        <w:spacing w:after="0" w:line="240" w:lineRule="auto"/>
      </w:pPr>
      <w:r>
        <w:separator/>
      </w:r>
    </w:p>
  </w:footnote>
  <w:footnote w:type="continuationSeparator" w:id="0">
    <w:p w14:paraId="60EC4CCC" w14:textId="77777777" w:rsidR="001C5066" w:rsidRDefault="001C506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2024-01-30T14:11:00Z</dcterms:created>
  <dcterms:modified xsi:type="dcterms:W3CDTF">2024-01-30T14:11:00Z</dcterms:modified>
</cp:coreProperties>
</file>