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AA97F8B" w:rsidR="00F342EA" w:rsidRDefault="00992ECC" w:rsidP="00CA5379">
      <w:pPr>
        <w:spacing w:after="0" w:line="360" w:lineRule="auto"/>
        <w:rPr>
          <w:noProof/>
          <w:lang w:eastAsia="lt-LT"/>
        </w:rPr>
      </w:pPr>
      <w:r w:rsidRPr="00992ECC">
        <w:rPr>
          <w:noProof/>
          <w:lang w:eastAsia="lt-LT"/>
        </w:rPr>
        <w:drawing>
          <wp:inline distT="0" distB="0" distL="0" distR="0" wp14:anchorId="138ED995" wp14:editId="195A9E94">
            <wp:extent cx="4448175" cy="4114381"/>
            <wp:effectExtent l="0" t="0" r="0" b="635"/>
            <wp:docPr id="1217642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6422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0514" cy="411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8638770" w:rsidR="00F342EA" w:rsidRDefault="00992ECC" w:rsidP="00CA5379">
      <w:pPr>
        <w:spacing w:after="0" w:line="360" w:lineRule="auto"/>
        <w:rPr>
          <w:noProof/>
          <w:lang w:eastAsia="lt-LT"/>
        </w:rPr>
      </w:pPr>
      <w:r w:rsidRPr="00992ECC">
        <w:rPr>
          <w:noProof/>
          <w:lang w:eastAsia="lt-LT"/>
        </w:rPr>
        <w:drawing>
          <wp:inline distT="0" distB="0" distL="0" distR="0" wp14:anchorId="4D4FC20E" wp14:editId="0244F189">
            <wp:extent cx="4933950" cy="3896273"/>
            <wp:effectExtent l="0" t="0" r="0" b="9525"/>
            <wp:docPr id="7674166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4166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51795" cy="391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3A9E90E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4A1254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E2AE0BD">
                <wp:simplePos x="0" y="0"/>
                <wp:positionH relativeFrom="margin">
                  <wp:posOffset>2425064</wp:posOffset>
                </wp:positionH>
                <wp:positionV relativeFrom="paragraph">
                  <wp:posOffset>2133599</wp:posOffset>
                </wp:positionV>
                <wp:extent cx="95250" cy="1495425"/>
                <wp:effectExtent l="0" t="38100" r="7620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" cy="149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D378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68pt;width:7.5pt;height:117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92ECC" w:rsidRPr="00992ECC">
        <w:rPr>
          <w:noProof/>
        </w:rPr>
        <w:drawing>
          <wp:inline distT="0" distB="0" distL="0" distR="0" wp14:anchorId="651FABA5" wp14:editId="0544B64D">
            <wp:extent cx="4695825" cy="3430515"/>
            <wp:effectExtent l="0" t="0" r="0" b="0"/>
            <wp:docPr id="7474628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46288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03810" cy="3436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2C6AB1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92ECC" w:rsidRPr="00992ECC">
        <w:rPr>
          <w:rFonts w:ascii="Verdana" w:hAnsi="Verdana"/>
          <w:b/>
          <w:bCs/>
          <w:i/>
          <w:iCs/>
          <w:sz w:val="18"/>
          <w:szCs w:val="18"/>
        </w:rPr>
        <w:t>4152/0500:155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7749CE" w14:textId="77777777" w:rsidR="00FA6A77" w:rsidRDefault="00FA6A77" w:rsidP="003B25C1">
      <w:pPr>
        <w:spacing w:after="0" w:line="240" w:lineRule="auto"/>
      </w:pPr>
      <w:r>
        <w:separator/>
      </w:r>
    </w:p>
  </w:endnote>
  <w:endnote w:type="continuationSeparator" w:id="0">
    <w:p w14:paraId="30391843" w14:textId="77777777" w:rsidR="00FA6A77" w:rsidRDefault="00FA6A7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9011B8" w14:textId="77777777" w:rsidR="00FA6A77" w:rsidRDefault="00FA6A77" w:rsidP="003B25C1">
      <w:pPr>
        <w:spacing w:after="0" w:line="240" w:lineRule="auto"/>
      </w:pPr>
      <w:r>
        <w:separator/>
      </w:r>
    </w:p>
  </w:footnote>
  <w:footnote w:type="continuationSeparator" w:id="0">
    <w:p w14:paraId="136C8F95" w14:textId="77777777" w:rsidR="00FA6A77" w:rsidRDefault="00FA6A7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01BD3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2ECC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A77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2024-12-17T08:03:00Z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