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E07F35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12A2607" w:rsidR="00F342EA" w:rsidRDefault="00E64668" w:rsidP="00CA5379">
      <w:pPr>
        <w:spacing w:after="0" w:line="360" w:lineRule="auto"/>
        <w:rPr>
          <w:noProof/>
          <w:lang w:eastAsia="lt-LT"/>
        </w:rPr>
      </w:pPr>
      <w:r w:rsidRPr="00E64668">
        <w:rPr>
          <w:noProof/>
          <w:lang w:eastAsia="lt-LT"/>
        </w:rPr>
        <w:drawing>
          <wp:inline distT="0" distB="0" distL="0" distR="0" wp14:anchorId="190183C2" wp14:editId="07765C4C">
            <wp:extent cx="4488180" cy="4120763"/>
            <wp:effectExtent l="0" t="0" r="7620" b="0"/>
            <wp:docPr id="452483438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483438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490704" cy="412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4991E8AA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46F077B1">
                <wp:simplePos x="0" y="0"/>
                <wp:positionH relativeFrom="margin">
                  <wp:posOffset>1998344</wp:posOffset>
                </wp:positionH>
                <wp:positionV relativeFrom="paragraph">
                  <wp:posOffset>1911984</wp:posOffset>
                </wp:positionV>
                <wp:extent cx="424815" cy="1712595"/>
                <wp:effectExtent l="57150" t="38100" r="32385" b="2095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424815" cy="171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F3A538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57.35pt;margin-top:150.55pt;width:33.45pt;height:134.8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E64668" w:rsidRPr="00E64668">
        <w:rPr>
          <w:noProof/>
        </w:rPr>
        <w:drawing>
          <wp:inline distT="0" distB="0" distL="0" distR="0" wp14:anchorId="7D97A08A" wp14:editId="5AE5B601">
            <wp:extent cx="3622392" cy="3425825"/>
            <wp:effectExtent l="0" t="0" r="0" b="3175"/>
            <wp:docPr id="1554156382" name="Paveikslėlis 1" descr="Paveikslėlis, kuriame yra žemėlapis, Planas, diagrama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156382" name="Paveikslėlis 1" descr="Paveikslėlis, kuriame yra žemėlapis, Planas, diagrama, tekst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624254" cy="34275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6080F370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E64668" w:rsidRPr="00E64668">
        <w:rPr>
          <w:rFonts w:ascii="Verdana" w:hAnsi="Verdana"/>
          <w:b/>
          <w:bCs/>
          <w:i/>
          <w:iCs/>
          <w:sz w:val="18"/>
          <w:szCs w:val="18"/>
        </w:rPr>
        <w:t>4152/0500:208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AA5C7" w14:textId="77777777" w:rsidR="00FD62A7" w:rsidRDefault="00FD62A7" w:rsidP="003B25C1">
      <w:pPr>
        <w:spacing w:after="0" w:line="240" w:lineRule="auto"/>
      </w:pPr>
      <w:r>
        <w:separator/>
      </w:r>
    </w:p>
  </w:endnote>
  <w:endnote w:type="continuationSeparator" w:id="0">
    <w:p w14:paraId="51A2173C" w14:textId="77777777" w:rsidR="00FD62A7" w:rsidRDefault="00FD62A7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FE143" w14:textId="77777777" w:rsidR="00FD62A7" w:rsidRDefault="00FD62A7" w:rsidP="003B25C1">
      <w:pPr>
        <w:spacing w:after="0" w:line="240" w:lineRule="auto"/>
      </w:pPr>
      <w:r>
        <w:separator/>
      </w:r>
    </w:p>
  </w:footnote>
  <w:footnote w:type="continuationSeparator" w:id="0">
    <w:p w14:paraId="40E0A673" w14:textId="77777777" w:rsidR="00FD62A7" w:rsidRDefault="00FD62A7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D7CD9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64668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D62A7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9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2025-12-23T13:10:00Z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