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23F0953" w:rsidR="00F342EA" w:rsidRDefault="00A2250F" w:rsidP="00CA5379">
      <w:pPr>
        <w:spacing w:after="0" w:line="360" w:lineRule="auto"/>
        <w:rPr>
          <w:noProof/>
          <w:lang w:eastAsia="lt-LT"/>
        </w:rPr>
      </w:pPr>
      <w:r w:rsidRPr="00A2250F">
        <w:rPr>
          <w:noProof/>
          <w:lang w:eastAsia="lt-LT"/>
        </w:rPr>
        <w:drawing>
          <wp:inline distT="0" distB="0" distL="0" distR="0" wp14:anchorId="37557AFD" wp14:editId="7EB59E8A">
            <wp:extent cx="6120130" cy="4602480"/>
            <wp:effectExtent l="0" t="0" r="0" b="7620"/>
            <wp:docPr id="21080338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03382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60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6B9E10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3B563D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86DF77C">
                <wp:simplePos x="0" y="0"/>
                <wp:positionH relativeFrom="margin">
                  <wp:posOffset>2044065</wp:posOffset>
                </wp:positionH>
                <wp:positionV relativeFrom="paragraph">
                  <wp:posOffset>1976120</wp:posOffset>
                </wp:positionV>
                <wp:extent cx="412750" cy="2044700"/>
                <wp:effectExtent l="57150" t="38100" r="25400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2750" cy="2044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B6B5E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0.95pt;margin-top:155.6pt;width:32.5pt;height:161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2250F" w:rsidRPr="00A2250F">
        <w:rPr>
          <w:noProof/>
        </w:rPr>
        <w:drawing>
          <wp:inline distT="0" distB="0" distL="0" distR="0" wp14:anchorId="10C568BD" wp14:editId="76177FDD">
            <wp:extent cx="4235450" cy="3885206"/>
            <wp:effectExtent l="0" t="0" r="0" b="1270"/>
            <wp:docPr id="554073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0737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41789" cy="389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E67280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10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472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716AC2" w14:textId="77777777" w:rsidR="00CD68A2" w:rsidRDefault="00CD68A2" w:rsidP="003B25C1">
      <w:pPr>
        <w:spacing w:after="0" w:line="240" w:lineRule="auto"/>
      </w:pPr>
      <w:r>
        <w:separator/>
      </w:r>
    </w:p>
  </w:endnote>
  <w:endnote w:type="continuationSeparator" w:id="0">
    <w:p w14:paraId="50B6189F" w14:textId="77777777" w:rsidR="00CD68A2" w:rsidRDefault="00CD68A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67FB6D" w14:textId="77777777" w:rsidR="00CD68A2" w:rsidRDefault="00CD68A2" w:rsidP="003B25C1">
      <w:pPr>
        <w:spacing w:after="0" w:line="240" w:lineRule="auto"/>
      </w:pPr>
      <w:r>
        <w:separator/>
      </w:r>
    </w:p>
  </w:footnote>
  <w:footnote w:type="continuationSeparator" w:id="0">
    <w:p w14:paraId="2B095BD6" w14:textId="77777777" w:rsidR="00CD68A2" w:rsidRDefault="00CD68A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76EF8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250F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D68A2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3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5</cp:revision>
  <cp:lastPrinted>2020-01-07T07:24:00Z</cp:lastPrinted>
  <dcterms:created xsi:type="dcterms:W3CDTF">2024-02-23T15:46:00Z</dcterms:created>
  <dcterms:modified xsi:type="dcterms:W3CDTF">2024-05-22T09:50:00Z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