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5E03F1F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4764BC27" w:rsidR="00F342EA" w:rsidRDefault="00B84103" w:rsidP="00CA5379">
      <w:pPr>
        <w:spacing w:after="0" w:line="360" w:lineRule="auto"/>
        <w:rPr>
          <w:noProof/>
          <w:lang w:eastAsia="lt-LT"/>
        </w:rPr>
      </w:pPr>
      <w:r w:rsidRPr="00B84103">
        <w:rPr>
          <w:noProof/>
          <w:lang w:eastAsia="lt-LT"/>
        </w:rPr>
        <w:drawing>
          <wp:inline distT="0" distB="0" distL="0" distR="0" wp14:anchorId="7E9304E6" wp14:editId="4A22B636">
            <wp:extent cx="6120130" cy="4142740"/>
            <wp:effectExtent l="0" t="0" r="0" b="0"/>
            <wp:docPr id="10750865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508658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42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3738B9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3525656">
                <wp:simplePos x="0" y="0"/>
                <wp:positionH relativeFrom="margin">
                  <wp:posOffset>2453640</wp:posOffset>
                </wp:positionH>
                <wp:positionV relativeFrom="paragraph">
                  <wp:posOffset>2009774</wp:posOffset>
                </wp:positionV>
                <wp:extent cx="952500" cy="2371725"/>
                <wp:effectExtent l="0" t="38100" r="571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52500" cy="2371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71BCA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2pt;margin-top:158.25pt;width:75pt;height:186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04801" w:rsidRPr="00304801">
        <w:rPr>
          <w:noProof/>
        </w:rPr>
        <w:drawing>
          <wp:inline distT="0" distB="0" distL="0" distR="0" wp14:anchorId="12BF7E05" wp14:editId="3D827CAA">
            <wp:extent cx="6120130" cy="4057650"/>
            <wp:effectExtent l="0" t="0" r="0" b="0"/>
            <wp:docPr id="111587755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87755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2B9692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04801" w:rsidRPr="00304801">
        <w:rPr>
          <w:rFonts w:ascii="Verdana" w:hAnsi="Verdana"/>
          <w:b/>
          <w:bCs/>
          <w:i/>
          <w:iCs/>
          <w:sz w:val="18"/>
          <w:szCs w:val="18"/>
        </w:rPr>
        <w:t>4152/1700:747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CE8EBF" w14:textId="77777777" w:rsidR="00344A92" w:rsidRDefault="00344A92" w:rsidP="003B25C1">
      <w:pPr>
        <w:spacing w:after="0" w:line="240" w:lineRule="auto"/>
      </w:pPr>
      <w:r>
        <w:separator/>
      </w:r>
    </w:p>
  </w:endnote>
  <w:endnote w:type="continuationSeparator" w:id="0">
    <w:p w14:paraId="2A346BDC" w14:textId="77777777" w:rsidR="00344A92" w:rsidRDefault="00344A9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D52585" w14:textId="77777777" w:rsidR="00344A92" w:rsidRDefault="00344A92" w:rsidP="003B25C1">
      <w:pPr>
        <w:spacing w:after="0" w:line="240" w:lineRule="auto"/>
      </w:pPr>
      <w:r>
        <w:separator/>
      </w:r>
    </w:p>
  </w:footnote>
  <w:footnote w:type="continuationSeparator" w:id="0">
    <w:p w14:paraId="45519F03" w14:textId="77777777" w:rsidR="00344A92" w:rsidRDefault="00344A9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04801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A92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4AA9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4103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  <w:style w:type="table" w:styleId="Lentelstinklelis">
    <w:name w:val="Table Grid"/>
    <w:basedOn w:val="prastojilentel"/>
    <w:uiPriority w:val="59"/>
    <w:rsid w:val="00304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47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2024-05-15T11:53:00Z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