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64718A0F" w:rsidR="00F342EA" w:rsidRDefault="00CE061E" w:rsidP="00CA5379">
      <w:pPr>
        <w:spacing w:after="0" w:line="360" w:lineRule="auto"/>
        <w:rPr>
          <w:noProof/>
          <w:lang w:eastAsia="lt-LT"/>
        </w:rPr>
      </w:pPr>
      <w:r w:rsidRPr="00CE061E">
        <w:rPr>
          <w:noProof/>
          <w:lang w:eastAsia="lt-LT"/>
        </w:rPr>
        <w:drawing>
          <wp:inline distT="0" distB="0" distL="0" distR="0" wp14:anchorId="72CA5536" wp14:editId="78493014">
            <wp:extent cx="3400425" cy="3023619"/>
            <wp:effectExtent l="0" t="0" r="0" b="5715"/>
            <wp:docPr id="25817155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17155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13665" cy="3035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081E0121" w:rsidR="00F342EA" w:rsidRDefault="00CE061E" w:rsidP="00CA5379">
      <w:pPr>
        <w:spacing w:after="0" w:line="360" w:lineRule="auto"/>
        <w:rPr>
          <w:noProof/>
          <w:lang w:eastAsia="lt-LT"/>
        </w:rPr>
      </w:pPr>
      <w:r w:rsidRPr="00CE061E">
        <w:rPr>
          <w:noProof/>
          <w:lang w:eastAsia="lt-LT"/>
        </w:rPr>
        <w:drawing>
          <wp:inline distT="0" distB="0" distL="0" distR="0" wp14:anchorId="021DF1FC" wp14:editId="6CC4F135">
            <wp:extent cx="5210891" cy="4105275"/>
            <wp:effectExtent l="0" t="0" r="8890" b="0"/>
            <wp:docPr id="115904079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904079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20793" cy="4113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2AC65B50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2BDC49CD" w14:textId="77777777" w:rsidR="00CE061E" w:rsidRPr="001E5C46" w:rsidRDefault="00CE061E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9A7683E" w14:textId="5335CC1C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8156BDE">
                <wp:simplePos x="0" y="0"/>
                <wp:positionH relativeFrom="margin">
                  <wp:posOffset>2158365</wp:posOffset>
                </wp:positionH>
                <wp:positionV relativeFrom="paragraph">
                  <wp:posOffset>1533525</wp:posOffset>
                </wp:positionV>
                <wp:extent cx="266700" cy="2095500"/>
                <wp:effectExtent l="38100" t="38100" r="190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66700" cy="2095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6292D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9.95pt;margin-top:120.75pt;width:21pt;height:16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CE061E" w:rsidRPr="00CE061E">
        <w:rPr>
          <w:noProof/>
        </w:rPr>
        <w:drawing>
          <wp:inline distT="0" distB="0" distL="0" distR="0" wp14:anchorId="51E44070" wp14:editId="70E902F0">
            <wp:extent cx="3381375" cy="3471545"/>
            <wp:effectExtent l="0" t="0" r="9525" b="0"/>
            <wp:docPr id="42660813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60813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90064" cy="3480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FB74E6B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CE061E" w:rsidRPr="00CE061E">
        <w:rPr>
          <w:rFonts w:ascii="Verdana" w:hAnsi="Verdana"/>
          <w:b/>
          <w:bCs/>
          <w:i/>
          <w:iCs/>
          <w:sz w:val="18"/>
          <w:szCs w:val="18"/>
        </w:rPr>
        <w:t>4130/0100:547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558AC9" w14:textId="77777777" w:rsidR="00084400" w:rsidRDefault="00084400" w:rsidP="003B25C1">
      <w:pPr>
        <w:spacing w:after="0" w:line="240" w:lineRule="auto"/>
      </w:pPr>
      <w:r>
        <w:separator/>
      </w:r>
    </w:p>
  </w:endnote>
  <w:endnote w:type="continuationSeparator" w:id="0">
    <w:p w14:paraId="1FB903AC" w14:textId="77777777" w:rsidR="00084400" w:rsidRDefault="00084400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E8FA03" w14:textId="77777777" w:rsidR="00084400" w:rsidRDefault="00084400" w:rsidP="003B25C1">
      <w:pPr>
        <w:spacing w:after="0" w:line="240" w:lineRule="auto"/>
      </w:pPr>
      <w:r>
        <w:separator/>
      </w:r>
    </w:p>
  </w:footnote>
  <w:footnote w:type="continuationSeparator" w:id="0">
    <w:p w14:paraId="40ECB029" w14:textId="77777777" w:rsidR="00084400" w:rsidRDefault="00084400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84400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0687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061E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11</TotalTime>
  <Pages>1</Pages>
  <Words>156</Words>
  <Characters>90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2025-01-14T13:37:00Z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