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BBC72F0" w:rsidR="00F342EA" w:rsidRDefault="00B11551" w:rsidP="00CA5379">
      <w:pPr>
        <w:spacing w:after="0" w:line="360" w:lineRule="auto"/>
        <w:rPr>
          <w:noProof/>
          <w:lang w:eastAsia="lt-LT"/>
        </w:rPr>
      </w:pPr>
      <w:r w:rsidRPr="00B11551">
        <w:rPr>
          <w:noProof/>
          <w:lang w:eastAsia="lt-LT"/>
        </w:rPr>
        <w:drawing>
          <wp:inline distT="0" distB="0" distL="0" distR="0" wp14:anchorId="679245AA" wp14:editId="367817D7">
            <wp:extent cx="4257675" cy="3799571"/>
            <wp:effectExtent l="0" t="0" r="0" b="0"/>
            <wp:docPr id="8602293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293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1981" cy="380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18C05AA6" w:rsidR="00A80807" w:rsidRDefault="00B11551" w:rsidP="00CA5379">
      <w:pPr>
        <w:spacing w:after="0" w:line="360" w:lineRule="auto"/>
        <w:rPr>
          <w:noProof/>
          <w:lang w:eastAsia="lt-LT"/>
        </w:rPr>
      </w:pPr>
      <w:r w:rsidRPr="00B11551">
        <w:rPr>
          <w:noProof/>
          <w:lang w:eastAsia="lt-LT"/>
        </w:rPr>
        <w:drawing>
          <wp:inline distT="0" distB="0" distL="0" distR="0" wp14:anchorId="23769E87" wp14:editId="27483906">
            <wp:extent cx="4126438" cy="4171950"/>
            <wp:effectExtent l="0" t="0" r="7620" b="0"/>
            <wp:docPr id="16407199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71993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4595" cy="4180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5EEDF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11551" w:rsidRPr="00B11551">
        <w:rPr>
          <w:noProof/>
        </w:rPr>
        <w:drawing>
          <wp:inline distT="0" distB="0" distL="0" distR="0" wp14:anchorId="36DC713A" wp14:editId="3E6260B5">
            <wp:extent cx="4219575" cy="3404380"/>
            <wp:effectExtent l="0" t="0" r="0" b="5715"/>
            <wp:docPr id="8439212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92122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0567" cy="3413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8A98B3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11551" w:rsidRPr="00B11551">
        <w:rPr>
          <w:rFonts w:ascii="Verdana" w:hAnsi="Verdana"/>
          <w:b/>
          <w:bCs/>
          <w:i/>
          <w:iCs/>
          <w:sz w:val="18"/>
          <w:szCs w:val="18"/>
        </w:rPr>
        <w:t>4190/0700:394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71CB6" w14:textId="77777777" w:rsidR="00691985" w:rsidRDefault="00691985" w:rsidP="003B25C1">
      <w:pPr>
        <w:spacing w:after="0" w:line="240" w:lineRule="auto"/>
      </w:pPr>
      <w:r>
        <w:separator/>
      </w:r>
    </w:p>
  </w:endnote>
  <w:endnote w:type="continuationSeparator" w:id="0">
    <w:p w14:paraId="28DB4729" w14:textId="77777777" w:rsidR="00691985" w:rsidRDefault="0069198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A4579E" w14:textId="77777777" w:rsidR="00691985" w:rsidRDefault="00691985" w:rsidP="003B25C1">
      <w:pPr>
        <w:spacing w:after="0" w:line="240" w:lineRule="auto"/>
      </w:pPr>
      <w:r>
        <w:separator/>
      </w:r>
    </w:p>
  </w:footnote>
  <w:footnote w:type="continuationSeparator" w:id="0">
    <w:p w14:paraId="7688B140" w14:textId="77777777" w:rsidR="00691985" w:rsidRDefault="0069198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1BD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1985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551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