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F7BE87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1A1B73E3" w14:textId="4F498559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8E06F7">
        <w:rPr>
          <w:rFonts w:ascii="Times New Roman" w:hAnsi="Times New Roman"/>
          <w:b/>
          <w:bCs/>
          <w:sz w:val="24"/>
          <w:szCs w:val="24"/>
          <w:lang w:val="en-US"/>
        </w:rPr>
        <w:drawing>
          <wp:inline distT="0" distB="0" distL="0" distR="0" wp14:anchorId="528D7FAC" wp14:editId="47451E17">
            <wp:extent cx="5084416" cy="4114800"/>
            <wp:effectExtent l="0" t="0" r="2540" b="0"/>
            <wp:docPr id="17084549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4549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87045" cy="4116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6EC39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169B4EBD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29CB233E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1FFEC58A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1F03FB3D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423C0C8E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522E0779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4CEB2484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2A5DE48E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35A0C8DC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4F15FB5F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13F6BAA4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1CF0DFF2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328D7AC1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570D79F3" w14:textId="77777777" w:rsidR="008E06F7" w:rsidRDefault="008E06F7" w:rsidP="00CA5379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07F25E79" w14:textId="77777777" w:rsidR="008E06F7" w:rsidRDefault="008E06F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72346A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67F1CB8">
                <wp:simplePos x="0" y="0"/>
                <wp:positionH relativeFrom="margin">
                  <wp:posOffset>2428239</wp:posOffset>
                </wp:positionH>
                <wp:positionV relativeFrom="paragraph">
                  <wp:posOffset>2320924</wp:posOffset>
                </wp:positionV>
                <wp:extent cx="111125" cy="1311275"/>
                <wp:effectExtent l="0" t="38100" r="603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1125" cy="1311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4D4C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82.75pt;width:8.75pt;height:103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E06F7" w:rsidRPr="008E06F7">
        <w:rPr>
          <w:noProof/>
        </w:rPr>
        <w:drawing>
          <wp:inline distT="0" distB="0" distL="0" distR="0" wp14:anchorId="7F598D1D" wp14:editId="17B1501D">
            <wp:extent cx="4374194" cy="3563620"/>
            <wp:effectExtent l="0" t="0" r="7620" b="0"/>
            <wp:docPr id="16952677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2677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87434" cy="3574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0C8C05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6F7" w:rsidRPr="008E06F7">
        <w:rPr>
          <w:rFonts w:ascii="Verdana" w:hAnsi="Verdana"/>
          <w:b/>
          <w:bCs/>
          <w:i/>
          <w:iCs/>
          <w:sz w:val="18"/>
          <w:szCs w:val="18"/>
        </w:rPr>
        <w:t>4117/0300:581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EC7C3" w14:textId="77777777" w:rsidR="00587360" w:rsidRDefault="00587360" w:rsidP="003B25C1">
      <w:pPr>
        <w:spacing w:after="0" w:line="240" w:lineRule="auto"/>
      </w:pPr>
      <w:r>
        <w:separator/>
      </w:r>
    </w:p>
  </w:endnote>
  <w:endnote w:type="continuationSeparator" w:id="0">
    <w:p w14:paraId="7B93DA5E" w14:textId="77777777" w:rsidR="00587360" w:rsidRDefault="0058736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EB45A" w14:textId="77777777" w:rsidR="00587360" w:rsidRDefault="00587360" w:rsidP="003B25C1">
      <w:pPr>
        <w:spacing w:after="0" w:line="240" w:lineRule="auto"/>
      </w:pPr>
      <w:r>
        <w:separator/>
      </w:r>
    </w:p>
  </w:footnote>
  <w:footnote w:type="continuationSeparator" w:id="0">
    <w:p w14:paraId="132DA901" w14:textId="77777777" w:rsidR="00587360" w:rsidRDefault="0058736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34E9B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360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6F7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2025-02-13T07:49:00Z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