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B026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51E4835E" w:rsidR="00B5277E" w:rsidRPr="00F929B5" w:rsidRDefault="008743BA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743BA">
        <w:rPr>
          <w:rFonts w:ascii="Times New Roman" w:hAnsi="Times New Roman"/>
          <w:sz w:val="24"/>
          <w:szCs w:val="24"/>
        </w:rPr>
        <w:drawing>
          <wp:inline distT="0" distB="0" distL="0" distR="0" wp14:anchorId="46908783" wp14:editId="4C0C8D92">
            <wp:extent cx="6120130" cy="4163060"/>
            <wp:effectExtent l="0" t="0" r="0" b="8890"/>
            <wp:docPr id="689686091" name="Paveikslėlis 1" descr="Paveikslėlis, kuriame yra žemėlapis, Fotografija iš oro, Vaizdas iš paukščio skrydžio, Miesto erdvių dizain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686091" name="Paveikslėlis 1" descr="Paveikslėlis, kuriame yra žemėlapis, Fotografija iš oro, Vaizdas iš paukščio skrydžio, Miesto erdvių dizainas&#10;&#10;Automatiškai sugeneruotas aprašyma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B423AB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2EC4A4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8D1A22F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3E432387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8743BA" w:rsidRPr="008743BA">
        <w:rPr>
          <w:noProof/>
          <w:lang w:eastAsia="lt-LT"/>
        </w:rPr>
        <w:drawing>
          <wp:inline distT="0" distB="0" distL="0" distR="0" wp14:anchorId="30B6CBCF" wp14:editId="0837D8D7">
            <wp:extent cx="6120130" cy="4104640"/>
            <wp:effectExtent l="0" t="0" r="0" b="0"/>
            <wp:docPr id="10144058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40581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0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9D613BE" w14:textId="77777777" w:rsidR="00A62A04" w:rsidRDefault="00A62A04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9692A4" w14:textId="77777777" w:rsidR="00FD51C7" w:rsidRDefault="00FD51C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5FA0BE1C" w:rsidR="00C00341" w:rsidRDefault="008743BA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743BA">
        <w:rPr>
          <w:rFonts w:ascii="Times New Roman" w:hAnsi="Times New Roman"/>
          <w:sz w:val="24"/>
          <w:szCs w:val="24"/>
        </w:rPr>
        <w:drawing>
          <wp:inline distT="0" distB="0" distL="0" distR="0" wp14:anchorId="34AA0F3D" wp14:editId="210D177F">
            <wp:extent cx="6120130" cy="4114165"/>
            <wp:effectExtent l="0" t="0" r="0" b="635"/>
            <wp:docPr id="20226491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264919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1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4CDF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2B92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80231"/>
    <w:rsid w:val="007A1AC6"/>
    <w:rsid w:val="007A25B9"/>
    <w:rsid w:val="007A7D86"/>
    <w:rsid w:val="007B108A"/>
    <w:rsid w:val="007B1A4E"/>
    <w:rsid w:val="007B1AC8"/>
    <w:rsid w:val="007C17E0"/>
    <w:rsid w:val="007C742E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43BA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2A04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3904"/>
    <w:rsid w:val="00AE50A8"/>
    <w:rsid w:val="00AE5B38"/>
    <w:rsid w:val="00B01722"/>
    <w:rsid w:val="00B02611"/>
    <w:rsid w:val="00B04378"/>
    <w:rsid w:val="00B06844"/>
    <w:rsid w:val="00B13131"/>
    <w:rsid w:val="00B133E3"/>
    <w:rsid w:val="00B21FA9"/>
    <w:rsid w:val="00B371C7"/>
    <w:rsid w:val="00B5277E"/>
    <w:rsid w:val="00B5333C"/>
    <w:rsid w:val="00B55D27"/>
    <w:rsid w:val="00B55D6F"/>
    <w:rsid w:val="00B6076C"/>
    <w:rsid w:val="00B626E3"/>
    <w:rsid w:val="00B7009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D51C7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3</Pages>
  <Words>195</Words>
  <Characters>112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2024-07-23T09:04:00Z</dcterms:created>
  <dcterms:modified xsi:type="dcterms:W3CDTF">2024-07-23T09:06:00Z</dcterms:modified>
</cp:coreProperties>
</file>