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AEFBC7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EFFA676" w:rsidR="00F342EA" w:rsidRDefault="00016CCC" w:rsidP="00CA5379">
      <w:pPr>
        <w:spacing w:after="0" w:line="360" w:lineRule="auto"/>
        <w:rPr>
          <w:noProof/>
          <w:lang w:eastAsia="lt-LT"/>
        </w:rPr>
      </w:pPr>
      <w:r w:rsidRPr="00016CCC">
        <w:rPr>
          <w:noProof/>
          <w:lang w:eastAsia="lt-LT"/>
        </w:rPr>
        <w:drawing>
          <wp:inline distT="0" distB="0" distL="0" distR="0" wp14:anchorId="10A1F19C" wp14:editId="68606E53">
            <wp:extent cx="4467665" cy="3776980"/>
            <wp:effectExtent l="0" t="0" r="9525" b="0"/>
            <wp:docPr id="106826029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26029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71251" cy="3780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44FA1F6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D525D95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73122E05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0EC8C696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4125177F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622D35A8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1D3FEAA9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5C798629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13C48FD0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50D19D60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55C8E24B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4D27322A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1B753546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05AA258B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1C2130D2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7091EECD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2788C145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61DB02FF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C7EADA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15C1D79">
                <wp:simplePos x="0" y="0"/>
                <wp:positionH relativeFrom="margin">
                  <wp:posOffset>1777364</wp:posOffset>
                </wp:positionH>
                <wp:positionV relativeFrom="paragraph">
                  <wp:posOffset>2033904</wp:posOffset>
                </wp:positionV>
                <wp:extent cx="650875" cy="1597025"/>
                <wp:effectExtent l="38100" t="38100" r="349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50875" cy="1597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DD4B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9.95pt;margin-top:160.15pt;width:51.25pt;height:125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16CCC" w:rsidRPr="00016CCC">
        <w:rPr>
          <w:noProof/>
        </w:rPr>
        <w:drawing>
          <wp:inline distT="0" distB="0" distL="0" distR="0" wp14:anchorId="32D87E2A" wp14:editId="587DC68E">
            <wp:extent cx="3592490" cy="3519805"/>
            <wp:effectExtent l="0" t="0" r="8255" b="4445"/>
            <wp:docPr id="6137969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79695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99498" cy="3526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CC05E5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4244A" w:rsidRPr="0054244A">
        <w:rPr>
          <w:rFonts w:ascii="Verdana" w:hAnsi="Verdana"/>
          <w:b/>
          <w:bCs/>
          <w:i/>
          <w:iCs/>
          <w:sz w:val="18"/>
          <w:szCs w:val="18"/>
        </w:rPr>
        <w:t>4152/1700:</w:t>
      </w:r>
      <w:r w:rsidR="00016CCC">
        <w:rPr>
          <w:rFonts w:ascii="Verdana" w:hAnsi="Verdana"/>
          <w:b/>
          <w:bCs/>
          <w:i/>
          <w:iCs/>
          <w:sz w:val="18"/>
          <w:szCs w:val="18"/>
        </w:rPr>
        <w:t>747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3C5CC" w14:textId="77777777" w:rsidR="009D510E" w:rsidRDefault="009D510E" w:rsidP="003B25C1">
      <w:pPr>
        <w:spacing w:after="0" w:line="240" w:lineRule="auto"/>
      </w:pPr>
      <w:r>
        <w:separator/>
      </w:r>
    </w:p>
  </w:endnote>
  <w:endnote w:type="continuationSeparator" w:id="0">
    <w:p w14:paraId="1258C2D6" w14:textId="77777777" w:rsidR="009D510E" w:rsidRDefault="009D510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EC3A2" w14:textId="77777777" w:rsidR="009D510E" w:rsidRDefault="009D510E" w:rsidP="003B25C1">
      <w:pPr>
        <w:spacing w:after="0" w:line="240" w:lineRule="auto"/>
      </w:pPr>
      <w:r>
        <w:separator/>
      </w:r>
    </w:p>
  </w:footnote>
  <w:footnote w:type="continuationSeparator" w:id="0">
    <w:p w14:paraId="7785B5AF" w14:textId="77777777" w:rsidR="009D510E" w:rsidRDefault="009D510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16CCC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0602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244A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13D49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510E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A7686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2025-02-07T08:18:00Z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