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A6EBCCA" w:rsidR="00F342EA" w:rsidRDefault="00DC0C5E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654D6E97" wp14:editId="1D15410C">
            <wp:extent cx="5605670" cy="4118286"/>
            <wp:effectExtent l="0" t="0" r="0" b="0"/>
            <wp:docPr id="13739112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911213" name=""/>
                    <pic:cNvPicPr/>
                  </pic:nvPicPr>
                  <pic:blipFill rotWithShape="1">
                    <a:blip r:embed="rId7"/>
                    <a:srcRect l="24040" t="16862" r="21658" b="12211"/>
                    <a:stretch/>
                  </pic:blipFill>
                  <pic:spPr bwMode="auto">
                    <a:xfrm>
                      <a:off x="0" y="0"/>
                      <a:ext cx="5616835" cy="41264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6A54E8" w14:textId="77777777" w:rsidR="003E5628" w:rsidRDefault="003E5628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E0780B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53ACB24">
                <wp:simplePos x="0" y="0"/>
                <wp:positionH relativeFrom="page">
                  <wp:posOffset>3546283</wp:posOffset>
                </wp:positionH>
                <wp:positionV relativeFrom="paragraph">
                  <wp:posOffset>1519057</wp:posOffset>
                </wp:positionV>
                <wp:extent cx="162698" cy="1830457"/>
                <wp:effectExtent l="0" t="38100" r="66040" b="177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2698" cy="1830457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6D04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9.25pt;margin-top:119.6pt;width:12.8pt;height:144.1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C54B71">
        <w:rPr>
          <w:noProof/>
        </w:rPr>
        <w:drawing>
          <wp:inline distT="0" distB="0" distL="0" distR="0" wp14:anchorId="60E0BC19" wp14:editId="705D53AE">
            <wp:extent cx="5693134" cy="3209539"/>
            <wp:effectExtent l="0" t="0" r="3175" b="0"/>
            <wp:docPr id="4056117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611712" name=""/>
                    <pic:cNvPicPr/>
                  </pic:nvPicPr>
                  <pic:blipFill rotWithShape="1">
                    <a:blip r:embed="rId8"/>
                    <a:srcRect l="29625" t="20328" r="8146" b="17300"/>
                    <a:stretch/>
                  </pic:blipFill>
                  <pic:spPr bwMode="auto">
                    <a:xfrm>
                      <a:off x="0" y="0"/>
                      <a:ext cx="5711902" cy="3220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111EA7D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1E2B">
        <w:t>41</w:t>
      </w:r>
      <w:r w:rsidR="003E5628">
        <w:t>12/0300:</w:t>
      </w:r>
      <w:r w:rsidR="00C54B71">
        <w:t>216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45813" w14:textId="77777777" w:rsidR="0003295F" w:rsidRDefault="0003295F" w:rsidP="003B25C1">
      <w:pPr>
        <w:spacing w:after="0" w:line="240" w:lineRule="auto"/>
      </w:pPr>
      <w:r>
        <w:separator/>
      </w:r>
    </w:p>
  </w:endnote>
  <w:endnote w:type="continuationSeparator" w:id="0">
    <w:p w14:paraId="2C70F0B5" w14:textId="77777777" w:rsidR="0003295F" w:rsidRDefault="0003295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D39DC" w14:textId="77777777" w:rsidR="0003295F" w:rsidRDefault="0003295F" w:rsidP="003B25C1">
      <w:pPr>
        <w:spacing w:after="0" w:line="240" w:lineRule="auto"/>
      </w:pPr>
      <w:r>
        <w:separator/>
      </w:r>
    </w:p>
  </w:footnote>
  <w:footnote w:type="continuationSeparator" w:id="0">
    <w:p w14:paraId="46709460" w14:textId="77777777" w:rsidR="0003295F" w:rsidRDefault="0003295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295F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628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68EE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01E2B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95CA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4DD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4B71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2C59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0C5E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2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2024-01-09T14:33:00Z</dcterms:created>
  <dcterms:modified xsi:type="dcterms:W3CDTF">2024-01-09T14:33:00Z</dcterms:modified>
</cp:coreProperties>
</file>