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41E95AF" w:rsidR="00F342EA" w:rsidRDefault="003C41BD" w:rsidP="00CA5379">
      <w:pPr>
        <w:spacing w:after="0" w:line="360" w:lineRule="auto"/>
        <w:rPr>
          <w:noProof/>
          <w:lang w:eastAsia="lt-LT"/>
        </w:rPr>
      </w:pPr>
      <w:r w:rsidRPr="003C41BD">
        <w:rPr>
          <w:noProof/>
          <w:lang w:eastAsia="lt-LT"/>
        </w:rPr>
        <w:drawing>
          <wp:inline distT="0" distB="0" distL="0" distR="0" wp14:anchorId="44612640" wp14:editId="18FC6FC0">
            <wp:extent cx="4610100" cy="3823255"/>
            <wp:effectExtent l="0" t="0" r="0" b="6350"/>
            <wp:docPr id="18841405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1405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1973" cy="3824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0F2DEB2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3B0E4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15A02BC">
                <wp:simplePos x="0" y="0"/>
                <wp:positionH relativeFrom="margin">
                  <wp:posOffset>2415540</wp:posOffset>
                </wp:positionH>
                <wp:positionV relativeFrom="paragraph">
                  <wp:posOffset>2276475</wp:posOffset>
                </wp:positionV>
                <wp:extent cx="435610" cy="2171700"/>
                <wp:effectExtent l="0" t="38100" r="5969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5610" cy="2171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370C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79.25pt;width:34.3pt;height:171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C41BD" w:rsidRPr="003C41BD">
        <w:rPr>
          <w:noProof/>
        </w:rPr>
        <w:drawing>
          <wp:inline distT="0" distB="0" distL="0" distR="0" wp14:anchorId="77A06E7F" wp14:editId="3D5706C9">
            <wp:extent cx="5372100" cy="4281850"/>
            <wp:effectExtent l="0" t="0" r="0" b="4445"/>
            <wp:docPr id="6731696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16965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77257" cy="428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ADC441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C41BD" w:rsidRPr="003C41BD">
        <w:rPr>
          <w:rFonts w:ascii="Verdana" w:hAnsi="Verdana"/>
          <w:b/>
          <w:bCs/>
          <w:i/>
          <w:iCs/>
          <w:sz w:val="18"/>
          <w:szCs w:val="18"/>
        </w:rPr>
        <w:t>4184</w:t>
      </w:r>
      <w:r w:rsidR="003C41BD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3C41BD" w:rsidRPr="003C41BD">
        <w:rPr>
          <w:rFonts w:ascii="Verdana" w:hAnsi="Verdana"/>
          <w:b/>
          <w:bCs/>
          <w:i/>
          <w:iCs/>
          <w:sz w:val="18"/>
          <w:szCs w:val="18"/>
        </w:rPr>
        <w:t>0400</w:t>
      </w:r>
      <w:r w:rsidR="003C41BD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3C41BD" w:rsidRPr="003C41BD">
        <w:rPr>
          <w:rFonts w:ascii="Verdana" w:hAnsi="Verdana"/>
          <w:b/>
          <w:bCs/>
          <w:i/>
          <w:iCs/>
          <w:sz w:val="18"/>
          <w:szCs w:val="18"/>
        </w:rPr>
        <w:t>42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4002E" w14:textId="77777777" w:rsidR="000F4EB9" w:rsidRDefault="000F4EB9" w:rsidP="003B25C1">
      <w:pPr>
        <w:spacing w:after="0" w:line="240" w:lineRule="auto"/>
      </w:pPr>
      <w:r>
        <w:separator/>
      </w:r>
    </w:p>
  </w:endnote>
  <w:endnote w:type="continuationSeparator" w:id="0">
    <w:p w14:paraId="78A3F6D2" w14:textId="77777777" w:rsidR="000F4EB9" w:rsidRDefault="000F4EB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FB0EA" w14:textId="77777777" w:rsidR="000F4EB9" w:rsidRDefault="000F4EB9" w:rsidP="003B25C1">
      <w:pPr>
        <w:spacing w:after="0" w:line="240" w:lineRule="auto"/>
      </w:pPr>
      <w:r>
        <w:separator/>
      </w:r>
    </w:p>
  </w:footnote>
  <w:footnote w:type="continuationSeparator" w:id="0">
    <w:p w14:paraId="19F4E5D9" w14:textId="77777777" w:rsidR="000F4EB9" w:rsidRDefault="000F4EB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4EB9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41BD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54DF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2024-06-14T09:52:00Z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